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687" w:rsidRDefault="004E3596" w:rsidP="003F6560">
      <w:pPr>
        <w:pStyle w:val="Ttulo1"/>
        <w:rPr>
          <w:rFonts w:ascii="Times New Roman" w:hAnsi="Times New Roman"/>
        </w:rPr>
      </w:pPr>
      <w:bookmarkStart w:id="0" w:name="OLE_LINK1"/>
      <w:bookmarkStart w:id="1" w:name="OLE_LINK2"/>
      <w:r>
        <w:rPr>
          <w:rFonts w:ascii="Times New Roman" w:hAnsi="Times New Roman"/>
        </w:rPr>
        <w:t xml:space="preserve">             </w:t>
      </w:r>
    </w:p>
    <w:p w:rsidR="004D0687" w:rsidRDefault="004D0687" w:rsidP="003F6560">
      <w:pPr>
        <w:pStyle w:val="Ttulo1"/>
        <w:rPr>
          <w:rFonts w:ascii="Times New Roman" w:hAnsi="Times New Roman"/>
        </w:rPr>
      </w:pPr>
    </w:p>
    <w:p w:rsidR="003F6560" w:rsidRDefault="004E3596" w:rsidP="003F6560">
      <w:pPr>
        <w:pStyle w:val="Ttulo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3F6560">
        <w:rPr>
          <w:rFonts w:ascii="Times New Roman" w:hAnsi="Times New Roman"/>
        </w:rPr>
        <w:t>SOLICITUD DE PRÁCTICAS PROFESIONALES</w:t>
      </w:r>
    </w:p>
    <w:p w:rsidR="003F6560" w:rsidRDefault="001A432C" w:rsidP="003F6560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41A0BC90" wp14:editId="4E6EC4F1">
                <wp:simplePos x="0" y="0"/>
                <wp:positionH relativeFrom="column">
                  <wp:posOffset>281940</wp:posOffset>
                </wp:positionH>
                <wp:positionV relativeFrom="paragraph">
                  <wp:posOffset>24130</wp:posOffset>
                </wp:positionV>
                <wp:extent cx="1005840" cy="1097280"/>
                <wp:effectExtent l="0" t="0" r="0" b="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439" w:rsidRDefault="00FC5439" w:rsidP="003F6560">
                            <w:pPr>
                              <w:pStyle w:val="Encabezado"/>
                              <w:tabs>
                                <w:tab w:val="clear" w:pos="4419"/>
                                <w:tab w:val="clear" w:pos="8838"/>
                              </w:tabs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0BC90" id="Rectangle 7" o:spid="_x0000_s1026" style="position:absolute;margin-left:22.2pt;margin-top:1.9pt;width:79.2pt;height:86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" o:allowincell="f">
                <v:textbox>
                  <w:txbxContent>
                    <w:p w:rsidR="00FC5439" w:rsidRDefault="00FC5439" w:rsidP="003F6560">
                      <w:pPr>
                        <w:pStyle w:val="Encabezado"/>
                        <w:tabs>
                          <w:tab w:val="clear" w:pos="4419"/>
                          <w:tab w:val="clear" w:pos="8838"/>
                        </w:tabs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FOTOGRAFÍA</w:t>
                      </w:r>
                    </w:p>
                  </w:txbxContent>
                </v:textbox>
              </v:rect>
            </w:pict>
          </mc:Fallback>
        </mc:AlternateContent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  <w:r w:rsidR="003F6560">
        <w:rPr>
          <w:lang w:val="es-MX"/>
        </w:rPr>
        <w:tab/>
      </w:r>
    </w:p>
    <w:p w:rsidR="003F6560" w:rsidRDefault="003F6560" w:rsidP="003F6560">
      <w:pPr>
        <w:ind w:left="4956"/>
        <w:rPr>
          <w:lang w:val="es-MX"/>
        </w:rPr>
      </w:pPr>
    </w:p>
    <w:p w:rsidR="003F6560" w:rsidRDefault="003F6560" w:rsidP="003F6560">
      <w:pPr>
        <w:ind w:left="4956"/>
        <w:rPr>
          <w:lang w:val="es-MX"/>
        </w:rPr>
      </w:pPr>
    </w:p>
    <w:p w:rsidR="003F6560" w:rsidRDefault="003F6560" w:rsidP="003F6560">
      <w:pPr>
        <w:ind w:left="4956"/>
        <w:rPr>
          <w:lang w:val="es-MX"/>
        </w:rPr>
      </w:pPr>
    </w:p>
    <w:p w:rsidR="003F6560" w:rsidRDefault="003F6560" w:rsidP="003F6560">
      <w:pPr>
        <w:ind w:left="4956"/>
        <w:rPr>
          <w:lang w:val="es-MX"/>
        </w:rPr>
      </w:pPr>
    </w:p>
    <w:p w:rsidR="003F6560" w:rsidRDefault="003F6560" w:rsidP="003F6560">
      <w:pPr>
        <w:ind w:left="4956"/>
        <w:rPr>
          <w:lang w:val="es-MX"/>
        </w:rPr>
      </w:pPr>
    </w:p>
    <w:p w:rsidR="003F6560" w:rsidRDefault="00A729D7" w:rsidP="003F6560">
      <w:pPr>
        <w:ind w:left="4248" w:firstLine="708"/>
        <w:rPr>
          <w:lang w:val="es-MX"/>
        </w:rPr>
      </w:pPr>
      <w:r>
        <w:rPr>
          <w:lang w:val="es-MX"/>
        </w:rPr>
        <w:t xml:space="preserve">                            </w:t>
      </w:r>
      <w:r w:rsidR="003F6560">
        <w:rPr>
          <w:lang w:val="es-MX"/>
        </w:rPr>
        <w:t xml:space="preserve">FECHA:   </w:t>
      </w:r>
      <w:sdt>
        <w:sdtPr>
          <w:rPr>
            <w:lang w:val="es-MX"/>
          </w:rPr>
          <w:id w:val="1442729869"/>
          <w:placeholder>
            <w:docPart w:val="0B243D7CBB7040ACABF08DF9E297733B"/>
          </w:placeholder>
          <w:showingPlcHdr/>
        </w:sdtPr>
        <w:sdtEndPr/>
        <w:sdtContent>
          <w:r w:rsidR="00E273D7" w:rsidRPr="00EE4DA5">
            <w:rPr>
              <w:rStyle w:val="Textodelmarcadordeposicin"/>
            </w:rPr>
            <w:t>Haga clic aquí para escribir texto.</w:t>
          </w:r>
        </w:sdtContent>
      </w:sdt>
    </w:p>
    <w:p w:rsidR="003F6560" w:rsidRDefault="001A432C" w:rsidP="003F6560">
      <w:pPr>
        <w:pStyle w:val="Encabezado"/>
        <w:tabs>
          <w:tab w:val="clear" w:pos="4419"/>
          <w:tab w:val="clear" w:pos="8838"/>
        </w:tabs>
        <w:rPr>
          <w:noProof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862938" wp14:editId="57E810C0">
                <wp:simplePos x="0" y="0"/>
                <wp:positionH relativeFrom="column">
                  <wp:posOffset>4556125</wp:posOffset>
                </wp:positionH>
                <wp:positionV relativeFrom="paragraph">
                  <wp:posOffset>19050</wp:posOffset>
                </wp:positionV>
                <wp:extent cx="1943100" cy="0"/>
                <wp:effectExtent l="0" t="0" r="0" b="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9950A"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75pt,1.5pt" to="511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Lw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"/>
            </w:pict>
          </mc:Fallback>
        </mc:AlternateContent>
      </w:r>
    </w:p>
    <w:p w:rsidR="003F6560" w:rsidRDefault="003F6560" w:rsidP="003F6560">
      <w:pPr>
        <w:pStyle w:val="Encabezado"/>
        <w:numPr>
          <w:ilvl w:val="0"/>
          <w:numId w:val="19"/>
        </w:numPr>
        <w:tabs>
          <w:tab w:val="clear" w:pos="4419"/>
          <w:tab w:val="clear" w:pos="8838"/>
        </w:tabs>
        <w:ind w:right="-2"/>
        <w:rPr>
          <w:b/>
          <w:bCs/>
          <w:lang w:val="es-MX"/>
        </w:rPr>
      </w:pPr>
      <w:r>
        <w:rPr>
          <w:b/>
          <w:bCs/>
          <w:lang w:val="es-MX"/>
        </w:rPr>
        <w:t>Datos Personales.</w:t>
      </w:r>
    </w:p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8857"/>
      </w:tblGrid>
      <w:tr w:rsidR="003F6560" w:rsidTr="00C40434">
        <w:tc>
          <w:tcPr>
            <w:tcW w:w="191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Nombre del alumno:</w:t>
            </w:r>
          </w:p>
        </w:tc>
        <w:tc>
          <w:tcPr>
            <w:tcW w:w="8857" w:type="dxa"/>
            <w:tcBorders>
              <w:bottom w:val="single" w:sz="4" w:space="0" w:color="auto"/>
            </w:tcBorders>
          </w:tcPr>
          <w:p w:rsidR="003F6560" w:rsidRDefault="00DB31FC" w:rsidP="000B26F1">
            <w:pPr>
              <w:pStyle w:val="Encabezado"/>
              <w:tabs>
                <w:tab w:val="clear" w:pos="4419"/>
                <w:tab w:val="clear" w:pos="8838"/>
                <w:tab w:val="center" w:pos="4359"/>
                <w:tab w:val="left" w:pos="6874"/>
              </w:tabs>
              <w:ind w:right="-2"/>
              <w:rPr>
                <w:lang w:val="es-MX"/>
              </w:rPr>
            </w:pPr>
            <w:sdt>
              <w:sdtPr>
                <w:rPr>
                  <w:lang w:val="es-MX"/>
                </w:rPr>
                <w:id w:val="-414791584"/>
                <w:placeholder>
                  <w:docPart w:val="E5B6308787084233AA59DD60EF1DAE73"/>
                </w:placeholder>
                <w:showingPlcHdr/>
              </w:sdtPr>
              <w:sdtEndPr/>
              <w:sdtContent>
                <w:r w:rsidR="00C60757">
                  <w:rPr>
                    <w:rStyle w:val="Textodelmarcadordeposicin"/>
                  </w:rPr>
                  <w:t>(Apellido paterno)</w:t>
                </w:r>
              </w:sdtContent>
            </w:sdt>
            <w:r w:rsidR="00C60757">
              <w:rPr>
                <w:lang w:val="es-MX"/>
              </w:rPr>
              <w:tab/>
            </w:r>
            <w:sdt>
              <w:sdtPr>
                <w:rPr>
                  <w:lang w:val="es-MX"/>
                </w:rPr>
                <w:id w:val="1272894608"/>
                <w:placeholder>
                  <w:docPart w:val="14BFF17D1FF846538D464241015FBF8B"/>
                </w:placeholder>
                <w:showingPlcHdr/>
              </w:sdtPr>
              <w:sdtEndPr/>
              <w:sdtContent>
                <w:r w:rsidR="000B26F1" w:rsidRPr="000B26F1">
                  <w:rPr>
                    <w:rStyle w:val="Textodelmarcadordeposicin"/>
                  </w:rPr>
                  <w:t>(Apellido Materno)</w:t>
                </w:r>
              </w:sdtContent>
            </w:sdt>
            <w:r w:rsidR="00C60757">
              <w:rPr>
                <w:lang w:val="es-MX"/>
              </w:rPr>
              <w:tab/>
            </w:r>
            <w:sdt>
              <w:sdtPr>
                <w:rPr>
                  <w:lang w:val="es-MX"/>
                </w:rPr>
                <w:id w:val="-1453934579"/>
                <w:placeholder>
                  <w:docPart w:val="FA8F55FBFF924D5E8A8FEEB1E73FB144"/>
                </w:placeholder>
                <w:showingPlcHdr/>
              </w:sdtPr>
              <w:sdtEndPr/>
              <w:sdtContent>
                <w:r w:rsidR="00C60757">
                  <w:rPr>
                    <w:rStyle w:val="Textodelmarcadordeposicin"/>
                  </w:rPr>
                  <w:t>(Nombre(s))</w:t>
                </w:r>
              </w:sdtContent>
            </w:sdt>
          </w:p>
        </w:tc>
      </w:tr>
      <w:tr w:rsidR="003F6560" w:rsidTr="00C40434">
        <w:tc>
          <w:tcPr>
            <w:tcW w:w="191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8857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sz w:val="16"/>
                <w:lang w:val="es-MX"/>
              </w:rPr>
            </w:pPr>
            <w:r>
              <w:rPr>
                <w:sz w:val="16"/>
                <w:lang w:val="es-MX"/>
              </w:rPr>
              <w:t xml:space="preserve">                  Apellido paterno                                          Apellido Materno                                                Nombre (s)</w:t>
            </w:r>
          </w:p>
        </w:tc>
      </w:tr>
    </w:tbl>
    <w:p w:rsidR="003F6560" w:rsidRDefault="003F6560" w:rsidP="003F6560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6804"/>
        <w:gridCol w:w="284"/>
        <w:gridCol w:w="1769"/>
      </w:tblGrid>
      <w:tr w:rsidR="003F6560" w:rsidTr="00C40434">
        <w:tc>
          <w:tcPr>
            <w:tcW w:w="191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Domicilio particular:</w:t>
            </w:r>
          </w:p>
        </w:tc>
        <w:sdt>
          <w:sdtPr>
            <w:rPr>
              <w:lang w:val="es-MX"/>
            </w:rPr>
            <w:id w:val="921843885"/>
            <w:placeholder>
              <w:docPart w:val="D57BEC45A85B4499B909D2FE1A1BA817"/>
            </w:placeholder>
            <w:showingPlcHdr/>
          </w:sdtPr>
          <w:sdtEndPr/>
          <w:sdtContent>
            <w:tc>
              <w:tcPr>
                <w:tcW w:w="6804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284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-820268537"/>
            <w:placeholder>
              <w:docPart w:val="5701CA7A019B4BA394AE15BA58670F64"/>
            </w:placeholder>
            <w:showingPlcHdr/>
          </w:sdtPr>
          <w:sdtEndPr/>
          <w:sdtContent>
            <w:tc>
              <w:tcPr>
                <w:tcW w:w="1769" w:type="dxa"/>
                <w:tcBorders>
                  <w:bottom w:val="single" w:sz="4" w:space="0" w:color="auto"/>
                </w:tcBorders>
              </w:tcPr>
              <w:p w:rsidR="003F6560" w:rsidRDefault="00364061" w:rsidP="00C60757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>
                  <w:rPr>
                    <w:rStyle w:val="Textodelmarcadordeposicin"/>
                  </w:rPr>
                  <w:t>(Nú</w:t>
                </w:r>
                <w:r w:rsidR="00C60757">
                  <w:rPr>
                    <w:rStyle w:val="Textodelmarcadordeposicin"/>
                  </w:rPr>
                  <w:t>mero)</w:t>
                </w:r>
              </w:p>
            </w:tc>
          </w:sdtContent>
        </w:sdt>
      </w:tr>
      <w:tr w:rsidR="003F6560" w:rsidTr="00C40434">
        <w:tc>
          <w:tcPr>
            <w:tcW w:w="191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sz w:val="16"/>
                <w:lang w:val="es-MX"/>
              </w:rPr>
            </w:pPr>
            <w:r>
              <w:rPr>
                <w:sz w:val="16"/>
                <w:lang w:val="es-MX"/>
              </w:rPr>
              <w:t>Calle</w:t>
            </w:r>
          </w:p>
        </w:tc>
        <w:tc>
          <w:tcPr>
            <w:tcW w:w="284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sz w:val="16"/>
                <w:lang w:val="es-MX"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</w:tcPr>
          <w:p w:rsidR="003F6560" w:rsidRDefault="003F6560" w:rsidP="001B62DD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sz w:val="16"/>
                <w:lang w:val="es-MX"/>
              </w:rPr>
            </w:pPr>
            <w:r>
              <w:rPr>
                <w:sz w:val="16"/>
                <w:lang w:val="es-MX"/>
              </w:rPr>
              <w:t>N</w:t>
            </w:r>
            <w:r w:rsidR="001B62DD">
              <w:rPr>
                <w:sz w:val="16"/>
                <w:lang w:val="es-MX"/>
              </w:rPr>
              <w:t>ú</w:t>
            </w:r>
            <w:r>
              <w:rPr>
                <w:sz w:val="16"/>
                <w:lang w:val="es-MX"/>
              </w:rPr>
              <w:t>mero</w:t>
            </w:r>
          </w:p>
        </w:tc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463"/>
        <w:gridCol w:w="1065"/>
        <w:gridCol w:w="4321"/>
      </w:tblGrid>
      <w:tr w:rsidR="003F6560" w:rsidTr="00C40434">
        <w:tc>
          <w:tcPr>
            <w:tcW w:w="921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Colonia:</w:t>
            </w:r>
          </w:p>
        </w:tc>
        <w:sdt>
          <w:sdtPr>
            <w:rPr>
              <w:lang w:val="es-MX"/>
            </w:rPr>
            <w:id w:val="-1007977498"/>
            <w:placeholder>
              <w:docPart w:val="3F05DF2EF3B046678B308508E3589905"/>
            </w:placeholder>
            <w:showingPlcHdr/>
          </w:sdtPr>
          <w:sdtEndPr/>
          <w:sdtContent>
            <w:tc>
              <w:tcPr>
                <w:tcW w:w="4463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06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>Ciudad:</w:t>
            </w:r>
          </w:p>
        </w:tc>
        <w:sdt>
          <w:sdtPr>
            <w:rPr>
              <w:lang w:val="es-MX"/>
            </w:rPr>
            <w:id w:val="-694619041"/>
            <w:placeholder>
              <w:docPart w:val="4FDB1CBCB40649CE9204191136412CDB"/>
            </w:placeholder>
            <w:showingPlcHdr/>
          </w:sdtPr>
          <w:sdtEndPr/>
          <w:sdtContent>
            <w:tc>
              <w:tcPr>
                <w:tcW w:w="4321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rPr>
          <w:sz w:val="16"/>
        </w:rPr>
      </w:pPr>
    </w:p>
    <w:tbl>
      <w:tblPr>
        <w:tblW w:w="109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5449"/>
        <w:gridCol w:w="1620"/>
        <w:gridCol w:w="2011"/>
      </w:tblGrid>
      <w:tr w:rsidR="003F6560" w:rsidTr="00C40434">
        <w:tc>
          <w:tcPr>
            <w:tcW w:w="1821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Correo Electrónico:</w:t>
            </w:r>
          </w:p>
        </w:tc>
        <w:sdt>
          <w:sdtPr>
            <w:rPr>
              <w:lang w:val="es-MX"/>
            </w:rPr>
            <w:id w:val="1822853224"/>
            <w:placeholder>
              <w:docPart w:val="453ECC7754BF4C69B3EE1A4C13559291"/>
            </w:placeholder>
            <w:showingPlcHdr/>
          </w:sdtPr>
          <w:sdtEndPr/>
          <w:sdtContent>
            <w:tc>
              <w:tcPr>
                <w:tcW w:w="5449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620" w:type="dxa"/>
          </w:tcPr>
          <w:p w:rsidR="003F6560" w:rsidRDefault="00A729D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>Código</w:t>
            </w:r>
            <w:r w:rsidR="003F6560">
              <w:rPr>
                <w:lang w:val="es-MX"/>
              </w:rPr>
              <w:t xml:space="preserve"> Postal:</w:t>
            </w:r>
          </w:p>
        </w:tc>
        <w:sdt>
          <w:sdtPr>
            <w:rPr>
              <w:lang w:val="es-MX"/>
            </w:rPr>
            <w:id w:val="23535416"/>
            <w:placeholder>
              <w:docPart w:val="389BA87FB5F54F6980CAA4EE24397D81"/>
            </w:placeholder>
            <w:showingPlcHdr/>
          </w:sdtPr>
          <w:sdtEndPr/>
          <w:sdtContent>
            <w:tc>
              <w:tcPr>
                <w:tcW w:w="2011" w:type="dxa"/>
                <w:tcBorders>
                  <w:bottom w:val="single" w:sz="4" w:space="0" w:color="auto"/>
                </w:tcBorders>
              </w:tcPr>
              <w:p w:rsidR="003F6560" w:rsidRDefault="00C60757" w:rsidP="00C60757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>
                  <w:rPr>
                    <w:rStyle w:val="Textodelmarcadordeposicin"/>
                  </w:rPr>
                  <w:t>(C.P)</w:t>
                </w:r>
              </w:p>
            </w:tc>
          </w:sdtContent>
        </w:sdt>
      </w:tr>
    </w:tbl>
    <w:p w:rsidR="003F6560" w:rsidRDefault="003F6560" w:rsidP="003F6560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463"/>
        <w:gridCol w:w="1065"/>
        <w:gridCol w:w="4321"/>
      </w:tblGrid>
      <w:tr w:rsidR="003F6560" w:rsidTr="00C40434">
        <w:tc>
          <w:tcPr>
            <w:tcW w:w="921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Estado:</w:t>
            </w:r>
          </w:p>
        </w:tc>
        <w:sdt>
          <w:sdtPr>
            <w:rPr>
              <w:lang w:val="es-MX"/>
            </w:rPr>
            <w:id w:val="1856384112"/>
            <w:placeholder>
              <w:docPart w:val="174A38E714414E1BA8A99996AD09C5B8"/>
            </w:placeholder>
            <w:showingPlcHdr/>
          </w:sdtPr>
          <w:sdtEndPr/>
          <w:sdtContent>
            <w:tc>
              <w:tcPr>
                <w:tcW w:w="4463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06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>Teléfono:</w:t>
            </w:r>
          </w:p>
        </w:tc>
        <w:sdt>
          <w:sdtPr>
            <w:rPr>
              <w:lang w:val="es-MX"/>
            </w:rPr>
            <w:id w:val="2080399754"/>
            <w:placeholder>
              <w:docPart w:val="F94FA57E57B94258AD80161BF522E803"/>
            </w:placeholder>
            <w:showingPlcHdr/>
          </w:sdtPr>
          <w:sdtEndPr/>
          <w:sdtContent>
            <w:tc>
              <w:tcPr>
                <w:tcW w:w="4321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3046"/>
        <w:gridCol w:w="1774"/>
        <w:gridCol w:w="3612"/>
      </w:tblGrid>
      <w:tr w:rsidR="003F6560" w:rsidTr="00C40434">
        <w:tc>
          <w:tcPr>
            <w:tcW w:w="2338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>Edad:</w:t>
            </w:r>
          </w:p>
        </w:tc>
        <w:sdt>
          <w:sdtPr>
            <w:rPr>
              <w:lang w:val="es-MX"/>
            </w:rPr>
            <w:id w:val="-1630005637"/>
            <w:placeholder>
              <w:docPart w:val="AFD01C5007EA47CBB630C08DB32411F0"/>
            </w:placeholder>
            <w:showingPlcHdr/>
          </w:sdtPr>
          <w:sdtEndPr/>
          <w:sdtContent>
            <w:tc>
              <w:tcPr>
                <w:tcW w:w="3046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774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>Sexo</w:t>
            </w:r>
          </w:p>
        </w:tc>
        <w:tc>
          <w:tcPr>
            <w:tcW w:w="3612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 xml:space="preserve">                 M ( </w:t>
            </w:r>
            <w:sdt>
              <w:sdtPr>
                <w:rPr>
                  <w:lang w:val="es-MX"/>
                </w:rPr>
                <w:id w:val="703518373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 w:rsidR="00E273D7">
                  <w:rPr>
                    <w:rFonts w:ascii="MS Gothic" w:eastAsia="MS Gothic" w:hint="eastAsia"/>
                    <w:lang w:val="es-MX"/>
                  </w:rPr>
                  <w:t>☐</w:t>
                </w:r>
              </w:sdtContent>
            </w:sdt>
            <w:r>
              <w:rPr>
                <w:lang w:val="es-MX"/>
              </w:rPr>
              <w:t xml:space="preserve">  )                  F (  </w:t>
            </w:r>
            <w:sdt>
              <w:sdtPr>
                <w:rPr>
                  <w:lang w:val="es-MX"/>
                </w:rPr>
                <w:id w:val="300117536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 w:rsidR="00E273D7">
                  <w:rPr>
                    <w:rFonts w:ascii="MS Gothic" w:eastAsia="MS Gothic" w:hint="eastAsia"/>
                    <w:lang w:val="es-MX"/>
                  </w:rPr>
                  <w:t>☐</w:t>
                </w:r>
              </w:sdtContent>
            </w:sdt>
            <w:r>
              <w:rPr>
                <w:lang w:val="es-MX"/>
              </w:rPr>
              <w:t xml:space="preserve"> )</w:t>
            </w:r>
          </w:p>
        </w:tc>
      </w:tr>
    </w:tbl>
    <w:p w:rsidR="003F6560" w:rsidRPr="00370D06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0"/>
          <w:szCs w:val="10"/>
          <w:lang w:val="es-MX"/>
        </w:rPr>
      </w:pPr>
    </w:p>
    <w:p w:rsidR="003F6560" w:rsidRDefault="003F6560" w:rsidP="003F6560">
      <w:pPr>
        <w:pStyle w:val="Encabezado"/>
        <w:numPr>
          <w:ilvl w:val="0"/>
          <w:numId w:val="19"/>
        </w:numPr>
        <w:tabs>
          <w:tab w:val="clear" w:pos="4419"/>
          <w:tab w:val="clear" w:pos="8838"/>
        </w:tabs>
        <w:ind w:right="-2"/>
        <w:rPr>
          <w:b/>
          <w:bCs/>
          <w:lang w:val="es-MX"/>
        </w:rPr>
      </w:pPr>
      <w:r>
        <w:rPr>
          <w:b/>
          <w:bCs/>
          <w:lang w:val="es-MX"/>
        </w:rPr>
        <w:t>Escolaridad.</w:t>
      </w:r>
    </w:p>
    <w:p w:rsidR="003F6560" w:rsidRPr="00370D06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0"/>
          <w:szCs w:val="10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6"/>
        <w:gridCol w:w="9554"/>
      </w:tblGrid>
      <w:tr w:rsidR="003F6560" w:rsidTr="00C40434">
        <w:tc>
          <w:tcPr>
            <w:tcW w:w="1216" w:type="dxa"/>
          </w:tcPr>
          <w:p w:rsidR="003F6560" w:rsidRDefault="00792331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 xml:space="preserve">Carrera </w:t>
            </w:r>
            <w:proofErr w:type="gramStart"/>
            <w:r>
              <w:rPr>
                <w:lang w:val="es-MX"/>
              </w:rPr>
              <w:t xml:space="preserve">de </w:t>
            </w:r>
            <w:r w:rsidR="003F6560">
              <w:rPr>
                <w:lang w:val="es-MX"/>
              </w:rPr>
              <w:t>:</w:t>
            </w:r>
            <w:proofErr w:type="gramEnd"/>
          </w:p>
        </w:tc>
        <w:sdt>
          <w:sdtPr>
            <w:rPr>
              <w:lang w:val="es-MX"/>
            </w:rPr>
            <w:id w:val="659123649"/>
            <w:showingPlcHdr/>
          </w:sdtPr>
          <w:sdtEndPr/>
          <w:sdtContent>
            <w:tc>
              <w:tcPr>
                <w:tcW w:w="9554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6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4536"/>
        <w:gridCol w:w="1911"/>
        <w:gridCol w:w="2693"/>
      </w:tblGrid>
      <w:tr w:rsidR="003F6560" w:rsidTr="00C40434">
        <w:tc>
          <w:tcPr>
            <w:tcW w:w="163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Semestre y grupo:</w:t>
            </w:r>
          </w:p>
        </w:tc>
        <w:sdt>
          <w:sdtPr>
            <w:rPr>
              <w:lang w:val="es-MX"/>
            </w:rPr>
            <w:id w:val="2134062564"/>
            <w:showingPlcHdr/>
          </w:sdtPr>
          <w:sdtEndPr/>
          <w:sdtContent>
            <w:tc>
              <w:tcPr>
                <w:tcW w:w="4536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911" w:type="dxa"/>
          </w:tcPr>
          <w:p w:rsidR="003F6560" w:rsidRDefault="003F6560" w:rsidP="001B62DD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>N</w:t>
            </w:r>
            <w:r w:rsidR="001B62DD">
              <w:rPr>
                <w:lang w:val="es-MX"/>
              </w:rPr>
              <w:t>ú</w:t>
            </w:r>
            <w:r>
              <w:rPr>
                <w:lang w:val="es-MX"/>
              </w:rPr>
              <w:t>mero de control:</w:t>
            </w:r>
          </w:p>
        </w:tc>
        <w:sdt>
          <w:sdtPr>
            <w:rPr>
              <w:lang w:val="es-MX"/>
            </w:rPr>
            <w:id w:val="-1129081646"/>
            <w:showingPlcHdr/>
          </w:sdtPr>
          <w:sdtEndPr/>
          <w:sdtContent>
            <w:tc>
              <w:tcPr>
                <w:tcW w:w="2693" w:type="dxa"/>
                <w:tcBorders>
                  <w:bottom w:val="single" w:sz="4" w:space="0" w:color="auto"/>
                </w:tcBorders>
              </w:tcPr>
              <w:p w:rsidR="003F6560" w:rsidRDefault="00C60757" w:rsidP="00C60757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>
                  <w:rPr>
                    <w:rStyle w:val="Textodelmarcadordeposicin"/>
                  </w:rPr>
                  <w:t>(No. Control)</w:t>
                </w:r>
                <w:r w:rsidRPr="00EE4DA5">
                  <w:rPr>
                    <w:rStyle w:val="Textodelmarcadordeposicin"/>
                  </w:rPr>
                  <w:t>.</w:t>
                </w:r>
              </w:p>
            </w:tc>
          </w:sdtContent>
        </w:sdt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6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8857"/>
      </w:tblGrid>
      <w:tr w:rsidR="003F6560" w:rsidTr="00C40434">
        <w:tc>
          <w:tcPr>
            <w:tcW w:w="191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Modalidad educativa:</w:t>
            </w:r>
          </w:p>
        </w:tc>
        <w:tc>
          <w:tcPr>
            <w:tcW w:w="8857" w:type="dxa"/>
          </w:tcPr>
          <w:p w:rsidR="003F6560" w:rsidRDefault="003F6560" w:rsidP="00E273D7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T. P. ( </w:t>
            </w:r>
            <w:sdt>
              <w:sdtPr>
                <w:rPr>
                  <w:lang w:val="es-MX"/>
                </w:rPr>
                <w:id w:val="185792345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 w:rsidR="00E273D7">
                  <w:rPr>
                    <w:rFonts w:ascii="MS Gothic" w:eastAsia="MS Gothic" w:hint="eastAsia"/>
                    <w:lang w:val="es-MX"/>
                  </w:rPr>
                  <w:t>☐</w:t>
                </w:r>
              </w:sdtContent>
            </w:sdt>
            <w:r>
              <w:rPr>
                <w:lang w:val="es-MX"/>
              </w:rPr>
              <w:t xml:space="preserve">  )                      </w:t>
            </w:r>
            <w:r w:rsidR="00E273D7">
              <w:rPr>
                <w:lang w:val="es-MX"/>
              </w:rPr>
              <w:t xml:space="preserve">                        B. T. (X</w:t>
            </w:r>
            <w:r>
              <w:rPr>
                <w:lang w:val="es-MX"/>
              </w:rPr>
              <w:t>)</w:t>
            </w:r>
          </w:p>
        </w:tc>
      </w:tr>
    </w:tbl>
    <w:p w:rsidR="003F6560" w:rsidRDefault="003F6560" w:rsidP="003F6560">
      <w:pPr>
        <w:rPr>
          <w:sz w:val="16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6022"/>
      </w:tblGrid>
      <w:tr w:rsidR="003F6560" w:rsidTr="00C40434">
        <w:tc>
          <w:tcPr>
            <w:tcW w:w="4748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 xml:space="preserve">Total de horas de </w:t>
            </w:r>
            <w:r w:rsidR="00A729D7">
              <w:rPr>
                <w:lang w:val="es-MX"/>
              </w:rPr>
              <w:t>prácticas</w:t>
            </w:r>
            <w:r>
              <w:rPr>
                <w:lang w:val="es-MX"/>
              </w:rPr>
              <w:t xml:space="preserve"> profesionales que debe cubrir:</w:t>
            </w:r>
          </w:p>
        </w:tc>
        <w:tc>
          <w:tcPr>
            <w:tcW w:w="6022" w:type="dxa"/>
            <w:tcBorders>
              <w:bottom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240</w:t>
            </w:r>
          </w:p>
        </w:tc>
      </w:tr>
    </w:tbl>
    <w:p w:rsidR="003F6560" w:rsidRPr="00370D06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0"/>
          <w:szCs w:val="10"/>
          <w:lang w:val="es-MX"/>
        </w:rPr>
      </w:pPr>
    </w:p>
    <w:p w:rsidR="003F6560" w:rsidRDefault="003F6560" w:rsidP="003F6560">
      <w:pPr>
        <w:pStyle w:val="Encabezado"/>
        <w:numPr>
          <w:ilvl w:val="0"/>
          <w:numId w:val="19"/>
        </w:numPr>
        <w:tabs>
          <w:tab w:val="clear" w:pos="4419"/>
          <w:tab w:val="clear" w:pos="8838"/>
        </w:tabs>
        <w:ind w:right="-2"/>
        <w:rPr>
          <w:b/>
          <w:bCs/>
          <w:lang w:val="es-MX"/>
        </w:rPr>
      </w:pPr>
      <w:r>
        <w:rPr>
          <w:b/>
          <w:bCs/>
          <w:lang w:val="es-MX"/>
        </w:rPr>
        <w:t xml:space="preserve">Datos de </w:t>
      </w:r>
      <w:smartTag w:uri="urn:schemas-microsoft-com:office:smarttags" w:element="PersonName">
        <w:smartTagPr>
          <w:attr w:name="ProductID" w:val="la Empresa"/>
        </w:smartTagPr>
        <w:r>
          <w:rPr>
            <w:b/>
            <w:bCs/>
            <w:lang w:val="es-MX"/>
          </w:rPr>
          <w:t>la Empresa</w:t>
        </w:r>
      </w:smartTag>
    </w:p>
    <w:p w:rsidR="003F6560" w:rsidRPr="00370D06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0"/>
          <w:szCs w:val="10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463"/>
        <w:gridCol w:w="640"/>
        <w:gridCol w:w="4746"/>
      </w:tblGrid>
      <w:tr w:rsidR="003F6560" w:rsidTr="00C40434">
        <w:tc>
          <w:tcPr>
            <w:tcW w:w="921" w:type="dxa"/>
          </w:tcPr>
          <w:p w:rsidR="003F6560" w:rsidRDefault="00364061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Nombre</w:t>
            </w:r>
            <w:r w:rsidR="003F6560">
              <w:rPr>
                <w:lang w:val="es-MX"/>
              </w:rPr>
              <w:t>:</w:t>
            </w:r>
          </w:p>
        </w:tc>
        <w:sdt>
          <w:sdtPr>
            <w:rPr>
              <w:lang w:val="es-MX"/>
            </w:rPr>
            <w:id w:val="-1954467772"/>
            <w:showingPlcHdr/>
          </w:sdtPr>
          <w:sdtEndPr/>
          <w:sdtContent>
            <w:tc>
              <w:tcPr>
                <w:tcW w:w="4463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64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Giro:</w:t>
            </w:r>
          </w:p>
        </w:tc>
        <w:sdt>
          <w:sdtPr>
            <w:rPr>
              <w:lang w:val="es-MX"/>
            </w:rPr>
            <w:id w:val="-1560166620"/>
            <w:showingPlcHdr/>
          </w:sdtPr>
          <w:sdtEndPr/>
          <w:sdtContent>
            <w:tc>
              <w:tcPr>
                <w:tcW w:w="4746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rPr>
          <w:sz w:val="16"/>
        </w:rPr>
      </w:pPr>
      <w:bookmarkStart w:id="2" w:name="_GoBack"/>
      <w:bookmarkEnd w:id="2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"/>
        <w:gridCol w:w="4401"/>
        <w:gridCol w:w="827"/>
        <w:gridCol w:w="4559"/>
      </w:tblGrid>
      <w:tr w:rsidR="003F6560" w:rsidTr="00C40434">
        <w:tc>
          <w:tcPr>
            <w:tcW w:w="98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Dirección:</w:t>
            </w:r>
          </w:p>
        </w:tc>
        <w:sdt>
          <w:sdtPr>
            <w:rPr>
              <w:lang w:val="es-MX"/>
            </w:rPr>
            <w:id w:val="-1540661017"/>
            <w:showingPlcHdr/>
          </w:sdtPr>
          <w:sdtEndPr/>
          <w:sdtContent>
            <w:tc>
              <w:tcPr>
                <w:tcW w:w="4401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827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Colonia:</w:t>
            </w:r>
          </w:p>
        </w:tc>
        <w:sdt>
          <w:sdtPr>
            <w:rPr>
              <w:lang w:val="es-MX"/>
            </w:rPr>
            <w:id w:val="-2101711136"/>
            <w:showingPlcHdr/>
          </w:sdtPr>
          <w:sdtEndPr/>
          <w:sdtContent>
            <w:tc>
              <w:tcPr>
                <w:tcW w:w="4559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"/>
        <w:gridCol w:w="4401"/>
        <w:gridCol w:w="827"/>
        <w:gridCol w:w="4559"/>
      </w:tblGrid>
      <w:tr w:rsidR="003F6560" w:rsidTr="00C40434">
        <w:tc>
          <w:tcPr>
            <w:tcW w:w="983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Teléfono:</w:t>
            </w:r>
          </w:p>
        </w:tc>
        <w:sdt>
          <w:sdtPr>
            <w:rPr>
              <w:lang w:val="es-MX"/>
            </w:rPr>
            <w:id w:val="-1832064941"/>
            <w:showingPlcHdr/>
          </w:sdtPr>
          <w:sdtEndPr/>
          <w:sdtContent>
            <w:tc>
              <w:tcPr>
                <w:tcW w:w="4401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827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Ciudad:</w:t>
            </w:r>
          </w:p>
        </w:tc>
        <w:sdt>
          <w:sdtPr>
            <w:rPr>
              <w:lang w:val="es-MX"/>
            </w:rPr>
            <w:id w:val="501008096"/>
            <w:showingPlcHdr/>
          </w:sdtPr>
          <w:sdtEndPr/>
          <w:sdtContent>
            <w:tc>
              <w:tcPr>
                <w:tcW w:w="4559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6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6305"/>
      </w:tblGrid>
      <w:tr w:rsidR="003F6560" w:rsidTr="00C40434">
        <w:tc>
          <w:tcPr>
            <w:tcW w:w="4465" w:type="dxa"/>
          </w:tcPr>
          <w:p w:rsidR="003F6560" w:rsidRDefault="003F6560" w:rsidP="001B62DD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Área en que desea prestar sus Pr</w:t>
            </w:r>
            <w:r w:rsidR="001B62DD">
              <w:rPr>
                <w:lang w:val="es-MX"/>
              </w:rPr>
              <w:t>á</w:t>
            </w:r>
            <w:r>
              <w:rPr>
                <w:lang w:val="es-MX"/>
              </w:rPr>
              <w:t>cticas Profesionales:</w:t>
            </w:r>
          </w:p>
        </w:tc>
        <w:sdt>
          <w:sdtPr>
            <w:rPr>
              <w:lang w:val="es-MX"/>
            </w:rPr>
            <w:id w:val="-708800093"/>
            <w:showingPlcHdr/>
          </w:sdtPr>
          <w:sdtEndPr/>
          <w:sdtContent>
            <w:tc>
              <w:tcPr>
                <w:tcW w:w="6305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3F6560" w:rsidTr="00C404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</w:tr>
    </w:tbl>
    <w:p w:rsidR="00364061" w:rsidRDefault="00364061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6"/>
        <w:gridCol w:w="2837"/>
        <w:gridCol w:w="2199"/>
        <w:gridCol w:w="146"/>
        <w:gridCol w:w="2837"/>
      </w:tblGrid>
      <w:tr w:rsidR="00D01367" w:rsidTr="00D01367">
        <w:tc>
          <w:tcPr>
            <w:tcW w:w="0" w:type="auto"/>
          </w:tcPr>
          <w:p w:rsidR="00D01367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Fecha de inicio:</w:t>
            </w:r>
          </w:p>
        </w:tc>
        <w:sdt>
          <w:sdtPr>
            <w:rPr>
              <w:lang w:val="es-MX"/>
            </w:rPr>
            <w:id w:val="-1364360578"/>
            <w:showingPlcHdr/>
          </w:sdtPr>
          <w:sdtEndPr/>
          <w:sdtContent>
            <w:tc>
              <w:tcPr>
                <w:tcW w:w="0" w:type="auto"/>
                <w:tcBorders>
                  <w:bottom w:val="single" w:sz="4" w:space="0" w:color="auto"/>
                </w:tcBorders>
              </w:tcPr>
              <w:p w:rsidR="00D01367" w:rsidRDefault="00D0136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0" w:type="auto"/>
          </w:tcPr>
          <w:p w:rsidR="00D01367" w:rsidRDefault="00D01367" w:rsidP="00364061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  <w:r>
              <w:rPr>
                <w:lang w:val="es-MX"/>
              </w:rPr>
              <w:t xml:space="preserve">           Fecha de Término:</w:t>
            </w:r>
          </w:p>
        </w:tc>
        <w:tc>
          <w:tcPr>
            <w:tcW w:w="0" w:type="auto"/>
          </w:tcPr>
          <w:p w:rsidR="00D01367" w:rsidRDefault="00D01367" w:rsidP="00364061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right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840514841"/>
            <w:showingPlcHdr/>
          </w:sdtPr>
          <w:sdtEndPr/>
          <w:sdtContent>
            <w:tc>
              <w:tcPr>
                <w:tcW w:w="0" w:type="auto"/>
                <w:tcBorders>
                  <w:bottom w:val="single" w:sz="4" w:space="0" w:color="auto"/>
                </w:tcBorders>
              </w:tcPr>
              <w:p w:rsidR="00D01367" w:rsidRDefault="00D0136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Pr="00370D06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0"/>
          <w:szCs w:val="10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160"/>
        <w:gridCol w:w="5437"/>
      </w:tblGrid>
      <w:tr w:rsidR="00D01367" w:rsidTr="00A14CE7">
        <w:tc>
          <w:tcPr>
            <w:tcW w:w="5173" w:type="dxa"/>
            <w:vMerge w:val="restart"/>
          </w:tcPr>
          <w:p w:rsidR="00D01367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sz w:val="16"/>
                <w:lang w:val="es-MX"/>
              </w:rPr>
            </w:pPr>
          </w:p>
          <w:p w:rsidR="00D01367" w:rsidRDefault="00DB31FC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sdt>
              <w:sdtPr>
                <w:rPr>
                  <w:sz w:val="16"/>
                  <w:lang w:val="es-MX"/>
                </w:rPr>
                <w:id w:val="-1998248894"/>
                <w:showingPlcHdr/>
              </w:sdtPr>
              <w:sdtEndPr/>
              <w:sdtContent>
                <w:r w:rsidR="005702E7" w:rsidRPr="00EE4DA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:rsidR="00D01367" w:rsidRPr="00752666" w:rsidRDefault="00D01367" w:rsidP="00D01367">
            <w:pPr>
              <w:pStyle w:val="Encabezado"/>
              <w:tabs>
                <w:tab w:val="clear" w:pos="4419"/>
                <w:tab w:val="clear" w:pos="8838"/>
                <w:tab w:val="left" w:pos="3669"/>
              </w:tabs>
              <w:ind w:right="-2"/>
              <w:rPr>
                <w:sz w:val="4"/>
                <w:lang w:val="es-MX"/>
              </w:rPr>
            </w:pPr>
            <w:r>
              <w:rPr>
                <w:sz w:val="16"/>
                <w:lang w:val="es-MX"/>
              </w:rPr>
              <w:t xml:space="preserve">                              </w:t>
            </w:r>
          </w:p>
        </w:tc>
        <w:tc>
          <w:tcPr>
            <w:tcW w:w="160" w:type="dxa"/>
          </w:tcPr>
          <w:p w:rsidR="00D01367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5437" w:type="dxa"/>
            <w:vMerge w:val="restart"/>
          </w:tcPr>
          <w:p w:rsidR="00D01367" w:rsidRDefault="00D01367" w:rsidP="00412F4F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</w:p>
          <w:p w:rsidR="00D01367" w:rsidRDefault="00DB31FC" w:rsidP="00412F4F">
            <w:pPr>
              <w:pStyle w:val="Encabezado"/>
              <w:tabs>
                <w:tab w:val="clear" w:pos="4419"/>
                <w:tab w:val="clear" w:pos="8838"/>
                <w:tab w:val="center" w:pos="2649"/>
                <w:tab w:val="right" w:pos="5299"/>
              </w:tabs>
              <w:ind w:right="-2"/>
              <w:jc w:val="center"/>
              <w:rPr>
                <w:lang w:val="es-MX"/>
              </w:rPr>
            </w:pPr>
            <w:sdt>
              <w:sdtPr>
                <w:rPr>
                  <w:lang w:val="es-MX"/>
                </w:rPr>
                <w:id w:val="-1384553627"/>
              </w:sdtPr>
              <w:sdtEndPr/>
              <w:sdtContent>
                <w:r w:rsidR="00412F4F">
                  <w:rPr>
                    <w:lang w:val="es-MX"/>
                  </w:rPr>
                  <w:t>Sec. Estela Nochebuena Vega</w:t>
                </w:r>
              </w:sdtContent>
            </w:sdt>
          </w:p>
        </w:tc>
      </w:tr>
      <w:tr w:rsidR="00D01367" w:rsidTr="00C40434">
        <w:tc>
          <w:tcPr>
            <w:tcW w:w="5173" w:type="dxa"/>
            <w:vMerge/>
            <w:tcBorders>
              <w:bottom w:val="single" w:sz="4" w:space="0" w:color="auto"/>
            </w:tcBorders>
          </w:tcPr>
          <w:p w:rsidR="00D01367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sz w:val="16"/>
                <w:lang w:val="es-MX"/>
              </w:rPr>
            </w:pPr>
          </w:p>
        </w:tc>
        <w:tc>
          <w:tcPr>
            <w:tcW w:w="160" w:type="dxa"/>
          </w:tcPr>
          <w:p w:rsidR="00D01367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5437" w:type="dxa"/>
            <w:vMerge/>
            <w:tcBorders>
              <w:bottom w:val="single" w:sz="4" w:space="0" w:color="auto"/>
            </w:tcBorders>
          </w:tcPr>
          <w:p w:rsidR="00D01367" w:rsidRDefault="00D01367" w:rsidP="00412F4F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</w:p>
        </w:tc>
      </w:tr>
      <w:tr w:rsidR="003F6560" w:rsidTr="00C40434">
        <w:tc>
          <w:tcPr>
            <w:tcW w:w="5173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Nombre y firma del alumno</w:t>
            </w:r>
          </w:p>
        </w:tc>
        <w:tc>
          <w:tcPr>
            <w:tcW w:w="16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5437" w:type="dxa"/>
            <w:tcBorders>
              <w:top w:val="single" w:sz="4" w:space="0" w:color="auto"/>
            </w:tcBorders>
          </w:tcPr>
          <w:p w:rsidR="003F6560" w:rsidRDefault="003F6560" w:rsidP="00412F4F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Autorizó</w:t>
            </w:r>
          </w:p>
          <w:p w:rsidR="003F6560" w:rsidRDefault="00D01367" w:rsidP="00412F4F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Nombre y </w:t>
            </w:r>
            <w:r w:rsidR="003F6560">
              <w:rPr>
                <w:lang w:val="es-MX"/>
              </w:rPr>
              <w:t xml:space="preserve">firma del </w:t>
            </w:r>
            <w:r w:rsidR="003551C5">
              <w:rPr>
                <w:lang w:val="es-MX"/>
              </w:rPr>
              <w:t>Responsable de la</w:t>
            </w:r>
          </w:p>
          <w:p w:rsidR="003F6560" w:rsidRDefault="003F6560" w:rsidP="00412F4F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Oficina de </w:t>
            </w:r>
            <w:r w:rsidR="00A729D7">
              <w:rPr>
                <w:lang w:val="es-MX"/>
              </w:rPr>
              <w:t>Prácticas</w:t>
            </w:r>
            <w:r>
              <w:rPr>
                <w:lang w:val="es-MX"/>
              </w:rPr>
              <w:t xml:space="preserve"> Profesionales</w:t>
            </w:r>
          </w:p>
        </w:tc>
      </w:tr>
    </w:tbl>
    <w:p w:rsidR="004D0687" w:rsidRDefault="004D0687" w:rsidP="003F6560">
      <w:pPr>
        <w:pStyle w:val="Ttulo2"/>
        <w:jc w:val="center"/>
      </w:pPr>
    </w:p>
    <w:p w:rsidR="004D0687" w:rsidRDefault="004D0687" w:rsidP="003F6560">
      <w:pPr>
        <w:pStyle w:val="Ttulo2"/>
        <w:jc w:val="center"/>
      </w:pPr>
    </w:p>
    <w:p w:rsidR="004D0687" w:rsidRDefault="004D0687" w:rsidP="003F6560">
      <w:pPr>
        <w:pStyle w:val="Ttulo2"/>
        <w:jc w:val="center"/>
      </w:pPr>
    </w:p>
    <w:p w:rsidR="003F6560" w:rsidRDefault="003F6560" w:rsidP="003F6560">
      <w:pPr>
        <w:pStyle w:val="Ttulo2"/>
        <w:jc w:val="center"/>
      </w:pPr>
      <w:r>
        <w:t>PROGRAMA DE PRÁCTICAS PROFESIONALES</w:t>
      </w:r>
    </w:p>
    <w:p w:rsidR="00AA6FC5" w:rsidRPr="00AA6FC5" w:rsidRDefault="00AA6FC5" w:rsidP="00AA6FC5">
      <w:pPr>
        <w:rPr>
          <w:lang w:val="es-MX"/>
        </w:rPr>
      </w:pPr>
    </w:p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p w:rsidR="00AA6FC5" w:rsidRDefault="00AA6FC5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p w:rsidR="00AA6FC5" w:rsidRDefault="00AA6FC5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708"/>
        <w:gridCol w:w="3896"/>
      </w:tblGrid>
      <w:tr w:rsidR="003F6560" w:rsidTr="00C40434">
        <w:tc>
          <w:tcPr>
            <w:tcW w:w="6166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708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Fecha:</w:t>
            </w:r>
          </w:p>
        </w:tc>
        <w:sdt>
          <w:sdtPr>
            <w:rPr>
              <w:lang w:val="es-MX"/>
            </w:rPr>
            <w:id w:val="-990631548"/>
            <w:showingPlcHdr/>
          </w:sdtPr>
          <w:sdtEndPr/>
          <w:sdtContent>
            <w:tc>
              <w:tcPr>
                <w:tcW w:w="3896" w:type="dxa"/>
                <w:tcBorders>
                  <w:bottom w:val="single" w:sz="4" w:space="0" w:color="auto"/>
                </w:tcBorders>
              </w:tcPr>
              <w:p w:rsidR="003F6560" w:rsidRDefault="005702E7" w:rsidP="005702E7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8715"/>
      </w:tblGrid>
      <w:tr w:rsidR="003F6560" w:rsidTr="00C40434">
        <w:tc>
          <w:tcPr>
            <w:tcW w:w="2055" w:type="dxa"/>
          </w:tcPr>
          <w:p w:rsidR="003F6560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Nombre del p</w:t>
            </w:r>
            <w:r w:rsidR="003F6560">
              <w:rPr>
                <w:lang w:val="es-MX"/>
              </w:rPr>
              <w:t>rograma:</w:t>
            </w:r>
          </w:p>
        </w:tc>
        <w:sdt>
          <w:sdtPr>
            <w:rPr>
              <w:lang w:val="es-MX"/>
            </w:rPr>
            <w:id w:val="1635290786"/>
            <w:showingPlcHdr/>
          </w:sdtPr>
          <w:sdtEndPr/>
          <w:sdtContent>
            <w:tc>
              <w:tcPr>
                <w:tcW w:w="8715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sz w:val="16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4819"/>
        <w:gridCol w:w="2041"/>
        <w:gridCol w:w="2336"/>
      </w:tblGrid>
      <w:tr w:rsidR="003F6560" w:rsidTr="00C40434">
        <w:tc>
          <w:tcPr>
            <w:tcW w:w="163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Tipo de programa:</w:t>
            </w:r>
          </w:p>
        </w:tc>
        <w:sdt>
          <w:sdtPr>
            <w:rPr>
              <w:lang w:val="es-MX"/>
            </w:rPr>
            <w:id w:val="415058540"/>
            <w:showingPlcHdr/>
          </w:sdtPr>
          <w:sdtEndPr/>
          <w:sdtContent>
            <w:tc>
              <w:tcPr>
                <w:tcW w:w="4819" w:type="dxa"/>
                <w:tcBorders>
                  <w:bottom w:val="single" w:sz="4" w:space="0" w:color="auto"/>
                </w:tcBorders>
              </w:tcPr>
              <w:p w:rsidR="003F6560" w:rsidRDefault="00E273D7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98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Tipo de convenio: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INDIVIDUAL</w:t>
            </w:r>
          </w:p>
        </w:tc>
      </w:tr>
      <w:tr w:rsidR="003F6560" w:rsidTr="00C40434">
        <w:tc>
          <w:tcPr>
            <w:tcW w:w="163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1985" w:type="dxa"/>
          </w:tcPr>
          <w:p w:rsidR="003F6560" w:rsidRDefault="003F6560" w:rsidP="003F6560">
            <w:pPr>
              <w:pStyle w:val="Encabezado"/>
              <w:numPr>
                <w:ilvl w:val="0"/>
                <w:numId w:val="20"/>
              </w:numPr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Colectivo</w:t>
            </w:r>
          </w:p>
          <w:p w:rsidR="003F6560" w:rsidRDefault="003F6560" w:rsidP="003F6560">
            <w:pPr>
              <w:pStyle w:val="Encabezado"/>
              <w:numPr>
                <w:ilvl w:val="0"/>
                <w:numId w:val="20"/>
              </w:numPr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Individual</w:t>
            </w:r>
          </w:p>
        </w:tc>
        <w:tc>
          <w:tcPr>
            <w:tcW w:w="2336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</w:tr>
    </w:tbl>
    <w:p w:rsidR="003F6560" w:rsidRDefault="003F6560" w:rsidP="003F6560"/>
    <w:p w:rsidR="003F6560" w:rsidRPr="00447A09" w:rsidRDefault="00447A09" w:rsidP="00A459F1">
      <w:pPr>
        <w:pStyle w:val="Encabezado"/>
        <w:tabs>
          <w:tab w:val="clear" w:pos="4419"/>
          <w:tab w:val="clear" w:pos="8838"/>
        </w:tabs>
        <w:ind w:right="-2"/>
        <w:rPr>
          <w:u w:val="single"/>
          <w:lang w:val="es-MX"/>
        </w:rPr>
      </w:pPr>
      <w:r>
        <w:rPr>
          <w:lang w:val="es-MX"/>
        </w:rPr>
        <w:t xml:space="preserve">Objetivos: </w:t>
      </w:r>
      <w:sdt>
        <w:sdtPr>
          <w:rPr>
            <w:u w:val="single"/>
            <w:lang w:val="es-MX"/>
          </w:rPr>
          <w:id w:val="1155269042"/>
          <w:showingPlcHdr/>
        </w:sdtPr>
        <w:sdtEndPr/>
        <w:sdtContent>
          <w:r w:rsidR="00A459F1" w:rsidRPr="00752666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47A09" w:rsidRDefault="00447A09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p w:rsidR="003F6560" w:rsidRDefault="00447A09" w:rsidP="00A459F1">
      <w:pPr>
        <w:pStyle w:val="Encabezado"/>
        <w:tabs>
          <w:tab w:val="clear" w:pos="4419"/>
          <w:tab w:val="clear" w:pos="8838"/>
        </w:tabs>
        <w:ind w:right="-2"/>
        <w:jc w:val="both"/>
        <w:rPr>
          <w:lang w:val="es-MX"/>
        </w:rPr>
      </w:pPr>
      <w:r>
        <w:rPr>
          <w:lang w:val="es-MX"/>
        </w:rPr>
        <w:t xml:space="preserve">Actividades: </w:t>
      </w:r>
      <w:sdt>
        <w:sdtPr>
          <w:rPr>
            <w:u w:val="single"/>
            <w:lang w:val="es-MX"/>
          </w:rPr>
          <w:id w:val="1506871692"/>
          <w:showingPlcHdr/>
        </w:sdtPr>
        <w:sdtEndPr/>
        <w:sdtContent>
          <w:r w:rsidR="00D01367" w:rsidRPr="00752666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A729D7" w:rsidRDefault="00A729D7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605"/>
        <w:gridCol w:w="927"/>
        <w:gridCol w:w="4459"/>
      </w:tblGrid>
      <w:tr w:rsidR="003F6560" w:rsidTr="00C40434">
        <w:tc>
          <w:tcPr>
            <w:tcW w:w="779" w:type="dxa"/>
          </w:tcPr>
          <w:p w:rsidR="003F6560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Beca</w:t>
            </w:r>
            <w:r w:rsidR="003F6560">
              <w:rPr>
                <w:lang w:val="es-MX"/>
              </w:rPr>
              <w:t>:</w:t>
            </w:r>
          </w:p>
        </w:tc>
        <w:sdt>
          <w:sdtPr>
            <w:rPr>
              <w:lang w:val="es-MX"/>
            </w:rPr>
            <w:id w:val="551805154"/>
            <w:showingPlcHdr/>
          </w:sdtPr>
          <w:sdtEndPr/>
          <w:sdtContent>
            <w:tc>
              <w:tcPr>
                <w:tcW w:w="4605" w:type="dxa"/>
                <w:tcBorders>
                  <w:bottom w:val="single" w:sz="4" w:space="0" w:color="auto"/>
                </w:tcBorders>
              </w:tcPr>
              <w:p w:rsidR="003F6560" w:rsidRDefault="00447A09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927" w:type="dxa"/>
          </w:tcPr>
          <w:p w:rsidR="003F6560" w:rsidRDefault="00D01367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  <w:r>
              <w:rPr>
                <w:lang w:val="es-MX"/>
              </w:rPr>
              <w:t>Monto</w:t>
            </w:r>
            <w:r w:rsidR="003F6560">
              <w:rPr>
                <w:lang w:val="es-MX"/>
              </w:rPr>
              <w:t>:</w:t>
            </w:r>
          </w:p>
        </w:tc>
        <w:sdt>
          <w:sdtPr>
            <w:rPr>
              <w:lang w:val="es-MX"/>
            </w:rPr>
            <w:id w:val="-933742998"/>
            <w:showingPlcHdr/>
          </w:sdtPr>
          <w:sdtEndPr/>
          <w:sdtContent>
            <w:tc>
              <w:tcPr>
                <w:tcW w:w="4459" w:type="dxa"/>
                <w:tcBorders>
                  <w:bottom w:val="single" w:sz="4" w:space="0" w:color="auto"/>
                </w:tcBorders>
              </w:tcPr>
              <w:p w:rsidR="003F6560" w:rsidRDefault="00447A09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4820"/>
        <w:gridCol w:w="3045"/>
      </w:tblGrid>
      <w:tr w:rsidR="003F6560" w:rsidTr="00C40434">
        <w:tc>
          <w:tcPr>
            <w:tcW w:w="290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  <w:sdt>
            <w:sdtPr>
              <w:rPr>
                <w:lang w:val="es-MX"/>
              </w:rPr>
              <w:id w:val="-513920595"/>
              <w:showingPlcHdr/>
            </w:sdtPr>
            <w:sdtEndPr/>
            <w:sdtContent>
              <w:p w:rsidR="003F6560" w:rsidRDefault="00447A09" w:rsidP="00C40434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 w:rsidRPr="00EE4DA5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304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</w:tr>
      <w:tr w:rsidR="003F6560" w:rsidTr="00C40434">
        <w:tc>
          <w:tcPr>
            <w:tcW w:w="290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Nombre y firma</w:t>
            </w:r>
          </w:p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Alumno (a)</w:t>
            </w:r>
          </w:p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</w:p>
        </w:tc>
        <w:tc>
          <w:tcPr>
            <w:tcW w:w="3045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9"/>
        <w:gridCol w:w="160"/>
        <w:gridCol w:w="5171"/>
      </w:tblGrid>
      <w:tr w:rsidR="003F6560" w:rsidTr="00C40434">
        <w:tc>
          <w:tcPr>
            <w:tcW w:w="5439" w:type="dxa"/>
            <w:tcBorders>
              <w:bottom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  <w:sdt>
            <w:sdtPr>
              <w:rPr>
                <w:lang w:val="es-MX"/>
              </w:rPr>
              <w:id w:val="-2120442449"/>
              <w:showingPlcHdr/>
            </w:sdtPr>
            <w:sdtEndPr/>
            <w:sdtContent>
              <w:p w:rsidR="003F6560" w:rsidRDefault="00B62F9F" w:rsidP="00B62F9F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rPr>
                    <w:lang w:val="es-MX"/>
                  </w:rPr>
                </w:pPr>
                <w:r>
                  <w:rPr>
                    <w:lang w:val="es-MX"/>
                  </w:rPr>
                  <w:t xml:space="preserve">     </w:t>
                </w:r>
              </w:p>
            </w:sdtContent>
          </w:sdt>
        </w:tc>
        <w:tc>
          <w:tcPr>
            <w:tcW w:w="16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rPr>
                <w:lang w:val="es-MX"/>
              </w:rPr>
            </w:pPr>
          </w:p>
        </w:tc>
        <w:tc>
          <w:tcPr>
            <w:tcW w:w="5171" w:type="dxa"/>
            <w:tcBorders>
              <w:bottom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</w:p>
          <w:sdt>
            <w:sdtPr>
              <w:rPr>
                <w:lang w:val="es-MX"/>
              </w:rPr>
              <w:id w:val="-832916566"/>
            </w:sdtPr>
            <w:sdtEndPr/>
            <w:sdtContent>
              <w:p w:rsidR="003F6560" w:rsidRDefault="00412F4F" w:rsidP="003551C5">
                <w:pPr>
                  <w:pStyle w:val="Encabezado"/>
                  <w:tabs>
                    <w:tab w:val="clear" w:pos="4419"/>
                    <w:tab w:val="clear" w:pos="8838"/>
                  </w:tabs>
                  <w:ind w:right="-2"/>
                  <w:jc w:val="center"/>
                  <w:rPr>
                    <w:lang w:val="es-MX"/>
                  </w:rPr>
                </w:pPr>
                <w:r>
                  <w:rPr>
                    <w:lang w:val="es-MX"/>
                  </w:rPr>
                  <w:t>Sec. Estela Nochebuena Vega</w:t>
                </w:r>
              </w:p>
            </w:sdtContent>
          </w:sdt>
        </w:tc>
      </w:tr>
      <w:tr w:rsidR="003F6560" w:rsidTr="00C40434">
        <w:tc>
          <w:tcPr>
            <w:tcW w:w="5439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Nombre y firma</w:t>
            </w:r>
          </w:p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Responsable de Prácticas Profesionales</w:t>
            </w:r>
          </w:p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(Empresa)</w:t>
            </w:r>
          </w:p>
        </w:tc>
        <w:tc>
          <w:tcPr>
            <w:tcW w:w="160" w:type="dxa"/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</w:p>
        </w:tc>
        <w:tc>
          <w:tcPr>
            <w:tcW w:w="5171" w:type="dxa"/>
            <w:tcBorders>
              <w:top w:val="single" w:sz="4" w:space="0" w:color="auto"/>
            </w:tcBorders>
          </w:tcPr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Nombre y firma</w:t>
            </w:r>
          </w:p>
          <w:p w:rsidR="003F6560" w:rsidRDefault="003551C5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Responsable de Prácticas Profesionales</w:t>
            </w:r>
          </w:p>
          <w:p w:rsidR="003F6560" w:rsidRDefault="003F6560" w:rsidP="00C40434">
            <w:pPr>
              <w:pStyle w:val="Encabezado"/>
              <w:tabs>
                <w:tab w:val="clear" w:pos="4419"/>
                <w:tab w:val="clear" w:pos="8838"/>
              </w:tabs>
              <w:ind w:right="-2"/>
              <w:jc w:val="center"/>
              <w:rPr>
                <w:lang w:val="es-MX"/>
              </w:rPr>
            </w:pPr>
            <w:r>
              <w:rPr>
                <w:lang w:val="es-MX"/>
              </w:rPr>
              <w:t>(Plantel)</w:t>
            </w:r>
          </w:p>
        </w:tc>
      </w:tr>
    </w:tbl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rPr>
          <w:lang w:val="es-MX"/>
        </w:rPr>
      </w:pPr>
    </w:p>
    <w:p w:rsidR="003F6560" w:rsidRDefault="003F6560" w:rsidP="003F6560">
      <w:pPr>
        <w:pStyle w:val="Encabezado"/>
        <w:tabs>
          <w:tab w:val="clear" w:pos="4419"/>
          <w:tab w:val="clear" w:pos="8838"/>
        </w:tabs>
        <w:ind w:right="-2"/>
        <w:jc w:val="center"/>
        <w:rPr>
          <w:b/>
          <w:bCs/>
          <w:lang w:val="es-MX"/>
        </w:rPr>
      </w:pPr>
    </w:p>
    <w:p w:rsidR="001D74CA" w:rsidRDefault="001D74CA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1D74CA" w:rsidRDefault="001D74CA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1D74CA" w:rsidRDefault="001D74CA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1D74CA" w:rsidRDefault="001D74CA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1D74CA" w:rsidRDefault="001D74CA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459F1" w:rsidRDefault="00A459F1" w:rsidP="00A14CE7">
      <w:pPr>
        <w:jc w:val="center"/>
        <w:rPr>
          <w:rFonts w:ascii="Arial" w:hAnsi="Arial" w:cs="Arial"/>
          <w:b/>
          <w:sz w:val="24"/>
          <w:szCs w:val="24"/>
        </w:rPr>
      </w:pPr>
    </w:p>
    <w:p w:rsidR="00A14CE7" w:rsidRDefault="00A14CE7" w:rsidP="00A14C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FORMATO PARA REPORTE DE PRÁCTICAS PROFESIONALES.</w:t>
      </w:r>
    </w:p>
    <w:p w:rsidR="00A14CE7" w:rsidRDefault="00A14CE7" w:rsidP="00A14CE7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42"/>
        <w:gridCol w:w="958"/>
        <w:gridCol w:w="3159"/>
        <w:gridCol w:w="2028"/>
      </w:tblGrid>
      <w:tr w:rsidR="00A14CE7" w:rsidTr="00A14CE7">
        <w:trPr>
          <w:trHeight w:val="655"/>
          <w:jc w:val="center"/>
        </w:trPr>
        <w:tc>
          <w:tcPr>
            <w:tcW w:w="3942" w:type="dxa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alumno:</w:t>
            </w:r>
          </w:p>
          <w:sdt>
            <w:sdtPr>
              <w:rPr>
                <w:rFonts w:ascii="Arial" w:hAnsi="Arial" w:cs="Arial"/>
                <w:b/>
                <w:sz w:val="24"/>
                <w:szCs w:val="24"/>
              </w:rPr>
              <w:id w:val="-1012451561"/>
              <w:showingPlcHdr/>
            </w:sdtPr>
            <w:sdtEndPr/>
            <w:sdtContent>
              <w:p w:rsidR="00A14CE7" w:rsidRPr="008167CF" w:rsidRDefault="00A14CE7" w:rsidP="00A14CE7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4117" w:type="dxa"/>
            <w:gridSpan w:val="2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Especialidad  de Bachillerato Tecnológico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118571459"/>
              <w:showingPlcHdr/>
            </w:sdtPr>
            <w:sdtEndPr/>
            <w:sdtContent>
              <w:p w:rsidR="00A14CE7" w:rsidRPr="00874D73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2028" w:type="dxa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Número de reporte: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640041108"/>
            </w:sdtPr>
            <w:sdtEndPr/>
            <w:sdtContent>
              <w:p w:rsidR="00A14CE7" w:rsidRPr="00874D73" w:rsidRDefault="00353DDB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Poner el número de reporte 1, 2, 3 según corresponda. </w:t>
                </w:r>
              </w:p>
            </w:sdtContent>
          </w:sdt>
        </w:tc>
      </w:tr>
      <w:tr w:rsidR="00A14CE7" w:rsidTr="00A14CE7">
        <w:trPr>
          <w:trHeight w:val="486"/>
          <w:jc w:val="center"/>
        </w:trPr>
        <w:tc>
          <w:tcPr>
            <w:tcW w:w="4900" w:type="dxa"/>
            <w:gridSpan w:val="2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Nombre de la empresa 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95136509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  <w:p w:rsidR="00A14CE7" w:rsidRPr="00874D73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7" w:type="dxa"/>
            <w:gridSpan w:val="2"/>
          </w:tcPr>
          <w:p w:rsidR="00A14CE7" w:rsidRDefault="00A14CE7" w:rsidP="00A14C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asesor de Prácticas Profesionales</w:t>
            </w:r>
          </w:p>
          <w:sdt>
            <w:sdtPr>
              <w:rPr>
                <w:rFonts w:ascii="Arial" w:hAnsi="Arial" w:cs="Arial"/>
                <w:b/>
                <w:sz w:val="24"/>
                <w:szCs w:val="24"/>
              </w:rPr>
              <w:id w:val="1274441608"/>
              <w:showingPlcHdr/>
            </w:sdtPr>
            <w:sdtEndPr/>
            <w:sdtContent>
              <w:p w:rsidR="00A14CE7" w:rsidRDefault="00A14CE7" w:rsidP="00A14CE7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A14CE7">
        <w:trPr>
          <w:trHeight w:val="507"/>
          <w:jc w:val="center"/>
        </w:trPr>
        <w:tc>
          <w:tcPr>
            <w:tcW w:w="4900" w:type="dxa"/>
            <w:gridSpan w:val="2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Cargo del asesor de Práctica Profesionales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684945281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  <w:p w:rsidR="00A14CE7" w:rsidRPr="008B07E3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7" w:type="dxa"/>
            <w:gridSpan w:val="2"/>
          </w:tcPr>
          <w:p w:rsidR="00A14CE7" w:rsidRDefault="00A14CE7" w:rsidP="00A14C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Fechas de inicio y término de reporte</w:t>
            </w:r>
          </w:p>
          <w:sdt>
            <w:sdtPr>
              <w:rPr>
                <w:rFonts w:ascii="Arial" w:hAnsi="Arial" w:cs="Arial"/>
                <w:b/>
                <w:sz w:val="24"/>
                <w:szCs w:val="24"/>
              </w:rPr>
              <w:id w:val="-209267190"/>
              <w:showingPlcHdr/>
            </w:sdtPr>
            <w:sdtEndPr/>
            <w:sdtContent>
              <w:p w:rsidR="00A14CE7" w:rsidRDefault="00A14CE7" w:rsidP="00A14CE7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AA3E11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</w:tbl>
    <w:p w:rsidR="00A14CE7" w:rsidRPr="00874D73" w:rsidRDefault="00A14CE7" w:rsidP="00A14CE7">
      <w:pPr>
        <w:jc w:val="both"/>
        <w:rPr>
          <w:rFonts w:ascii="Arial" w:hAnsi="Arial" w:cs="Arial"/>
          <w:b/>
          <w:sz w:val="24"/>
          <w:szCs w:val="24"/>
        </w:rPr>
      </w:pPr>
    </w:p>
    <w:p w:rsidR="00A14CE7" w:rsidRDefault="00A14CE7" w:rsidP="00A14CE7">
      <w:pPr>
        <w:ind w:left="284" w:right="31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Elige las dos actividades más importantes o significativas que hayas realizado durante las fechas correspondientes al presente reporte,  e indica lo que se pide de cada una de ellas:</w:t>
      </w:r>
    </w:p>
    <w:p w:rsidR="00A14CE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07"/>
        <w:gridCol w:w="4086"/>
      </w:tblGrid>
      <w:tr w:rsidR="00A14CE7" w:rsidTr="00A14CE7">
        <w:trPr>
          <w:trHeight w:val="428"/>
          <w:jc w:val="center"/>
        </w:trPr>
        <w:tc>
          <w:tcPr>
            <w:tcW w:w="3227" w:type="dxa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Actividad No. 1</w:t>
            </w:r>
          </w:p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2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 la actividad: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695285098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775080">
        <w:trPr>
          <w:trHeight w:val="636"/>
          <w:jc w:val="center"/>
        </w:trPr>
        <w:tc>
          <w:tcPr>
            <w:tcW w:w="6034" w:type="dxa"/>
            <w:gridSpan w:val="2"/>
          </w:tcPr>
          <w:p w:rsidR="00A14CE7" w:rsidRDefault="00DE5CF6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Impacto de la actividad (</w:t>
            </w:r>
            <w:r w:rsidRPr="00DE5CF6">
              <w:rPr>
                <w:rFonts w:ascii="Arial" w:hAnsi="Arial" w:cs="Arial"/>
                <w:sz w:val="16"/>
                <w:szCs w:val="18"/>
              </w:rPr>
              <w:t>En que afectaría la no realización de la actividad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="00A14CE7">
              <w:rPr>
                <w:rFonts w:ascii="Arial" w:hAnsi="Arial" w:cs="Arial"/>
                <w:sz w:val="18"/>
                <w:szCs w:val="18"/>
              </w:rPr>
              <w:t>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48595192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4086" w:type="dxa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¿Requeriste asesoría? Si (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288511025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>
                  <w:rPr>
                    <w:rFonts w:ascii="MS Gothic" w:eastAsia="MS Gothic" w:hAnsi="Arial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)     No (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31272187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>
                  <w:rPr>
                    <w:rFonts w:ascii="MS Gothic" w:eastAsia="MS Gothic" w:hAnsi="Arial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)         </w:t>
            </w:r>
          </w:p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CE7" w:rsidTr="00775080">
        <w:trPr>
          <w:trHeight w:val="619"/>
          <w:jc w:val="center"/>
        </w:trPr>
        <w:tc>
          <w:tcPr>
            <w:tcW w:w="10120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Descripción de qué y cómo lo hacías: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819466909"/>
              <w:showingPlcHdr/>
            </w:sdtPr>
            <w:sdtEndPr/>
            <w:sdtContent>
              <w:p w:rsidR="00775080" w:rsidRPr="00775080" w:rsidRDefault="00A14CE7" w:rsidP="00775080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  <w:p w:rsidR="00DE5CF6" w:rsidRPr="00775080" w:rsidRDefault="00DE5CF6" w:rsidP="007750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CE7" w:rsidTr="00A14CE7">
        <w:trPr>
          <w:trHeight w:val="439"/>
          <w:jc w:val="center"/>
        </w:trPr>
        <w:tc>
          <w:tcPr>
            <w:tcW w:w="10120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Herramientas utilizadas: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87955246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A14CE7">
        <w:trPr>
          <w:trHeight w:val="411"/>
          <w:jc w:val="center"/>
        </w:trPr>
        <w:tc>
          <w:tcPr>
            <w:tcW w:w="10120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Cantidad de veces que la realizaste: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42477564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A14CE7">
        <w:trPr>
          <w:trHeight w:val="389"/>
          <w:jc w:val="center"/>
        </w:trPr>
        <w:tc>
          <w:tcPr>
            <w:tcW w:w="10120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Tiempo invertido: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786537531"/>
                <w:showingPlcHdr/>
              </w:sdtPr>
              <w:sdtEndPr/>
              <w:sdtContent>
                <w:r w:rsidRPr="005E15E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:rsidR="00A14CE7" w:rsidRDefault="00A14CE7" w:rsidP="00A14CE7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3"/>
        <w:gridCol w:w="2831"/>
        <w:gridCol w:w="4114"/>
      </w:tblGrid>
      <w:tr w:rsidR="00A14CE7" w:rsidTr="00A14CE7">
        <w:trPr>
          <w:trHeight w:val="358"/>
          <w:jc w:val="center"/>
        </w:trPr>
        <w:tc>
          <w:tcPr>
            <w:tcW w:w="3243" w:type="dxa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Actividad No. 2</w:t>
            </w:r>
          </w:p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45" w:type="dxa"/>
            <w:gridSpan w:val="2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  la actividad: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2090497632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DE5CF6">
        <w:trPr>
          <w:trHeight w:val="750"/>
          <w:jc w:val="center"/>
        </w:trPr>
        <w:tc>
          <w:tcPr>
            <w:tcW w:w="6074" w:type="dxa"/>
            <w:gridSpan w:val="2"/>
          </w:tcPr>
          <w:p w:rsidR="00DE5CF6" w:rsidRDefault="00DE5CF6" w:rsidP="00DE5CF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Impacto de la actividad (</w:t>
            </w:r>
            <w:r w:rsidRPr="00DE5CF6">
              <w:rPr>
                <w:rFonts w:ascii="Arial" w:hAnsi="Arial" w:cs="Arial"/>
                <w:sz w:val="16"/>
                <w:szCs w:val="18"/>
              </w:rPr>
              <w:t>En que afectaría la no realización de la actividad</w:t>
            </w:r>
            <w:r>
              <w:rPr>
                <w:rFonts w:ascii="Arial" w:hAnsi="Arial" w:cs="Arial"/>
                <w:sz w:val="18"/>
                <w:szCs w:val="18"/>
              </w:rPr>
              <w:t>):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437828224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  <w:tc>
          <w:tcPr>
            <w:tcW w:w="4114" w:type="dxa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¿Requeriste asesoría?  Si (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883908514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>
                  <w:rPr>
                    <w:rFonts w:ascii="MS Gothic" w:eastAsia="MS Gothic" w:hAnsi="Arial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)  No  (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562598587"/>
                <w14:checkbox>
                  <w14:checked w14:val="0"/>
                  <w14:checkedState w14:val="2612" w14:font="Meiryo"/>
                  <w14:uncheckedState w14:val="2610" w14:font="Meiryo"/>
                </w14:checkbox>
              </w:sdtPr>
              <w:sdtEndPr/>
              <w:sdtContent>
                <w:r>
                  <w:rPr>
                    <w:rFonts w:ascii="MS Gothic" w:eastAsia="MS Gothic" w:hAnsi="Arial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)</w:t>
            </w:r>
          </w:p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4CE7" w:rsidTr="00775080">
        <w:trPr>
          <w:trHeight w:val="452"/>
          <w:jc w:val="center"/>
        </w:trPr>
        <w:tc>
          <w:tcPr>
            <w:tcW w:w="10188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Descripción de qué y cómo lo hacías: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717054344"/>
              <w:showingPlcHdr/>
            </w:sdtPr>
            <w:sdtEndPr/>
            <w:sdtContent>
              <w:p w:rsidR="00DE5CF6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A14CE7">
        <w:trPr>
          <w:trHeight w:val="358"/>
          <w:jc w:val="center"/>
        </w:trPr>
        <w:tc>
          <w:tcPr>
            <w:tcW w:w="10188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Herramientas utilizadas: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257520081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A14CE7">
        <w:trPr>
          <w:trHeight w:val="374"/>
          <w:jc w:val="center"/>
        </w:trPr>
        <w:tc>
          <w:tcPr>
            <w:tcW w:w="10188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Cantidad de veces que la realizaste: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25362768"/>
              <w:showingPlcHdr/>
            </w:sdtPr>
            <w:sdtEndPr/>
            <w:sdtContent>
              <w:p w:rsidR="00A14CE7" w:rsidRDefault="00A14CE7" w:rsidP="00A14CE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5E15EC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A14CE7" w:rsidTr="00A14CE7">
        <w:trPr>
          <w:trHeight w:val="179"/>
          <w:jc w:val="center"/>
        </w:trPr>
        <w:tc>
          <w:tcPr>
            <w:tcW w:w="10188" w:type="dxa"/>
            <w:gridSpan w:val="3"/>
          </w:tcPr>
          <w:p w:rsidR="00A14CE7" w:rsidRDefault="00A14CE7" w:rsidP="00A14C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Tiempo invertido: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197656595"/>
                <w:showingPlcHdr/>
              </w:sdtPr>
              <w:sdtEndPr/>
              <w:sdtContent>
                <w:r w:rsidRPr="005E15E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:rsidR="00A14CE7" w:rsidRDefault="00A14CE7" w:rsidP="00A14CE7">
      <w:pPr>
        <w:rPr>
          <w:rFonts w:ascii="Arial" w:hAnsi="Arial" w:cs="Arial"/>
          <w:b/>
          <w:sz w:val="18"/>
          <w:szCs w:val="18"/>
        </w:rPr>
      </w:pPr>
    </w:p>
    <w:p w:rsidR="00A14CE7" w:rsidRDefault="00A14CE7" w:rsidP="00A14CE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Avala asesor de Prácticas Profesionales: Nombre</w:t>
      </w:r>
      <w:r>
        <w:rPr>
          <w:rFonts w:ascii="Arial" w:hAnsi="Arial" w:cs="Arial"/>
          <w:b/>
          <w:sz w:val="18"/>
          <w:szCs w:val="18"/>
        </w:rPr>
        <w:tab/>
      </w:r>
      <w:sdt>
        <w:sdtPr>
          <w:rPr>
            <w:rFonts w:ascii="Arial" w:hAnsi="Arial" w:cs="Arial"/>
            <w:b/>
            <w:sz w:val="18"/>
            <w:szCs w:val="18"/>
          </w:rPr>
          <w:id w:val="1173767589"/>
          <w:showingPlcHdr/>
        </w:sdtPr>
        <w:sdtEndPr/>
        <w:sdtContent>
          <w:r w:rsidRPr="005E15EC">
            <w:rPr>
              <w:rStyle w:val="Textodelmarcadordeposicin"/>
            </w:rPr>
            <w:t>Haga clic aquí para escribir texto.</w:t>
          </w:r>
        </w:sdtContent>
      </w:sdt>
      <w:r>
        <w:rPr>
          <w:rFonts w:ascii="Arial" w:hAnsi="Arial" w:cs="Arial"/>
          <w:b/>
          <w:sz w:val="18"/>
          <w:szCs w:val="18"/>
        </w:rPr>
        <w:tab/>
        <w:t xml:space="preserve">     Firma______________</w:t>
      </w:r>
      <w:r w:rsidR="00826701">
        <w:rPr>
          <w:rFonts w:ascii="Arial" w:hAnsi="Arial" w:cs="Arial"/>
          <w:b/>
          <w:sz w:val="18"/>
          <w:szCs w:val="18"/>
        </w:rPr>
        <w:t>__________</w:t>
      </w:r>
      <w:r>
        <w:rPr>
          <w:rFonts w:ascii="Arial" w:hAnsi="Arial" w:cs="Arial"/>
          <w:b/>
          <w:sz w:val="18"/>
          <w:szCs w:val="18"/>
        </w:rPr>
        <w:t xml:space="preserve">__ </w:t>
      </w:r>
    </w:p>
    <w:p w:rsidR="00A14CE7" w:rsidRDefault="00D4460D" w:rsidP="00A14CE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D7738F" wp14:editId="70791EAC">
                <wp:simplePos x="0" y="0"/>
                <wp:positionH relativeFrom="column">
                  <wp:posOffset>5544820</wp:posOffset>
                </wp:positionH>
                <wp:positionV relativeFrom="paragraph">
                  <wp:posOffset>5715</wp:posOffset>
                </wp:positionV>
                <wp:extent cx="1051560" cy="690880"/>
                <wp:effectExtent l="0" t="0" r="15240" b="1397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690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439" w:rsidRPr="00D4460D" w:rsidRDefault="00FC5439" w:rsidP="00D4460D">
                            <w:pPr>
                              <w:rPr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7738F" id="5 Elipse" o:spid="_x0000_s1027" style="position:absolute;margin-left:436.6pt;margin-top:.45pt;width:82.8pt;height:5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" filled="f" strokecolor="#d8d8d8 [2732]" strokeweight="2pt">
                <v:stroke dashstyle="dashDot"/>
                <v:textbox>
                  <w:txbxContent>
                    <w:p w:rsidR="00FC5439" w:rsidRPr="00D4460D" w:rsidRDefault="00FC5439" w:rsidP="00D4460D">
                      <w:pPr>
                        <w:rPr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|</w:t>
                      </w:r>
                    </w:p>
                  </w:txbxContent>
                </v:textbox>
              </v:oval>
            </w:pict>
          </mc:Fallback>
        </mc:AlternateContent>
      </w:r>
      <w:r w:rsidR="00A14CE7">
        <w:rPr>
          <w:rFonts w:ascii="Arial" w:hAnsi="Arial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9A91B6" wp14:editId="51D4DC3E">
                <wp:simplePos x="0" y="0"/>
                <wp:positionH relativeFrom="column">
                  <wp:posOffset>2692961</wp:posOffset>
                </wp:positionH>
                <wp:positionV relativeFrom="paragraph">
                  <wp:posOffset>10559</wp:posOffset>
                </wp:positionV>
                <wp:extent cx="1892596" cy="0"/>
                <wp:effectExtent l="0" t="0" r="1270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5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E81CF" id="19 Conector recto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05pt,.85pt" to="361.0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" strokecolor="black [3040]"/>
            </w:pict>
          </mc:Fallback>
        </mc:AlternateContent>
      </w:r>
      <w:r w:rsidR="00A14CE7">
        <w:rPr>
          <w:rFonts w:ascii="Arial" w:hAnsi="Arial" w:cs="Arial"/>
          <w:b/>
          <w:sz w:val="18"/>
          <w:szCs w:val="18"/>
        </w:rPr>
        <w:t xml:space="preserve">                                      </w:t>
      </w:r>
    </w:p>
    <w:p w:rsidR="00A14CE7" w:rsidRDefault="00D4460D" w:rsidP="00A14CE7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120A5E" wp14:editId="45249BCE">
                <wp:simplePos x="0" y="0"/>
                <wp:positionH relativeFrom="column">
                  <wp:posOffset>5813377</wp:posOffset>
                </wp:positionH>
                <wp:positionV relativeFrom="paragraph">
                  <wp:posOffset>81915</wp:posOffset>
                </wp:positionV>
                <wp:extent cx="621102" cy="310551"/>
                <wp:effectExtent l="0" t="0" r="762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2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439" w:rsidRPr="00D4460D" w:rsidRDefault="00FC5439" w:rsidP="00D4460D">
                            <w:pPr>
                              <w:jc w:val="center"/>
                              <w:rPr>
                                <w:color w:val="D9D9D9" w:themeColor="background1" w:themeShade="D9"/>
                                <w:lang w:val="es-MX"/>
                              </w:rPr>
                            </w:pPr>
                            <w:r w:rsidRPr="00D4460D">
                              <w:rPr>
                                <w:color w:val="D9D9D9" w:themeColor="background1" w:themeShade="D9"/>
                                <w:lang w:val="es-MX"/>
                              </w:rPr>
                              <w:t>sello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20A5E"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8" type="#_x0000_t202" style="position:absolute;margin-left:457.75pt;margin-top:6.45pt;width:48.9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" fillcolor="white [3201]" stroked="f" strokeweight=".5pt">
                <v:textbox>
                  <w:txbxContent>
                    <w:p w:rsidR="00FC5439" w:rsidRPr="00D4460D" w:rsidRDefault="00FC5439" w:rsidP="00D4460D">
                      <w:pPr>
                        <w:jc w:val="center"/>
                        <w:rPr>
                          <w:color w:val="D9D9D9" w:themeColor="background1" w:themeShade="D9"/>
                          <w:lang w:val="es-MX"/>
                        </w:rPr>
                      </w:pPr>
                      <w:r w:rsidRPr="00D4460D">
                        <w:rPr>
                          <w:color w:val="D9D9D9" w:themeColor="background1" w:themeShade="D9"/>
                          <w:lang w:val="es-MX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="00A14CE7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</w:t>
      </w:r>
      <w:r w:rsidR="00A14CE7">
        <w:rPr>
          <w:rFonts w:ascii="Arial" w:hAnsi="Arial" w:cs="Arial"/>
          <w:b/>
          <w:sz w:val="18"/>
          <w:szCs w:val="18"/>
        </w:rPr>
        <w:tab/>
      </w:r>
      <w:r w:rsidR="00A14CE7">
        <w:rPr>
          <w:rFonts w:ascii="Arial" w:hAnsi="Arial" w:cs="Arial"/>
          <w:b/>
          <w:sz w:val="18"/>
          <w:szCs w:val="18"/>
        </w:rPr>
        <w:tab/>
      </w:r>
      <w:r w:rsidR="00A14CE7">
        <w:rPr>
          <w:rFonts w:ascii="Arial" w:hAnsi="Arial" w:cs="Arial"/>
          <w:b/>
          <w:sz w:val="18"/>
          <w:szCs w:val="18"/>
        </w:rPr>
        <w:tab/>
      </w:r>
      <w:r w:rsidR="00A14CE7">
        <w:rPr>
          <w:rFonts w:ascii="Arial" w:hAnsi="Arial" w:cs="Arial"/>
          <w:b/>
          <w:sz w:val="18"/>
          <w:szCs w:val="18"/>
        </w:rPr>
        <w:tab/>
        <w:t xml:space="preserve">             </w:t>
      </w:r>
    </w:p>
    <w:p w:rsidR="00A14CE7" w:rsidRDefault="00A14CE7" w:rsidP="00A14CE7">
      <w:pPr>
        <w:jc w:val="center"/>
        <w:rPr>
          <w:rFonts w:ascii="Arial" w:hAnsi="Arial" w:cs="Arial"/>
          <w:b/>
          <w:sz w:val="18"/>
          <w:szCs w:val="18"/>
        </w:rPr>
      </w:pPr>
    </w:p>
    <w:p w:rsidR="00775080" w:rsidRDefault="00A14CE7" w:rsidP="0082670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826701">
        <w:rPr>
          <w:rFonts w:ascii="Arial" w:hAnsi="Arial" w:cs="Arial"/>
          <w:b/>
          <w:sz w:val="24"/>
          <w:szCs w:val="24"/>
        </w:rPr>
        <w:t xml:space="preserve">      </w:t>
      </w:r>
    </w:p>
    <w:p w:rsidR="004D0687" w:rsidRDefault="004D0687" w:rsidP="00826701">
      <w:pPr>
        <w:jc w:val="center"/>
        <w:rPr>
          <w:rFonts w:ascii="Arial" w:hAnsi="Arial" w:cs="Arial"/>
          <w:b/>
          <w:sz w:val="24"/>
          <w:szCs w:val="24"/>
        </w:rPr>
      </w:pPr>
    </w:p>
    <w:p w:rsidR="004D0687" w:rsidRDefault="004D0687" w:rsidP="00826701">
      <w:pPr>
        <w:jc w:val="center"/>
        <w:rPr>
          <w:rFonts w:ascii="Arial" w:hAnsi="Arial" w:cs="Arial"/>
          <w:b/>
          <w:sz w:val="24"/>
          <w:szCs w:val="24"/>
        </w:rPr>
      </w:pPr>
    </w:p>
    <w:p w:rsidR="004D0687" w:rsidRDefault="004D0687" w:rsidP="00826701">
      <w:pPr>
        <w:jc w:val="center"/>
        <w:rPr>
          <w:rFonts w:ascii="Arial" w:hAnsi="Arial" w:cs="Arial"/>
          <w:b/>
          <w:sz w:val="24"/>
          <w:szCs w:val="24"/>
        </w:rPr>
      </w:pPr>
    </w:p>
    <w:p w:rsidR="004D0687" w:rsidRDefault="004D0687" w:rsidP="00826701">
      <w:pPr>
        <w:jc w:val="center"/>
        <w:rPr>
          <w:rFonts w:ascii="Arial" w:hAnsi="Arial" w:cs="Arial"/>
          <w:b/>
          <w:sz w:val="24"/>
          <w:szCs w:val="24"/>
        </w:rPr>
      </w:pPr>
    </w:p>
    <w:p w:rsidR="004D0687" w:rsidRDefault="004D0687" w:rsidP="00826701">
      <w:pPr>
        <w:jc w:val="center"/>
        <w:rPr>
          <w:rFonts w:ascii="Arial" w:hAnsi="Arial" w:cs="Arial"/>
          <w:b/>
          <w:sz w:val="24"/>
          <w:szCs w:val="24"/>
        </w:rPr>
      </w:pPr>
    </w:p>
    <w:p w:rsidR="004D0687" w:rsidRDefault="004D0687" w:rsidP="00826701">
      <w:pPr>
        <w:jc w:val="center"/>
        <w:rPr>
          <w:rFonts w:ascii="Arial" w:hAnsi="Arial" w:cs="Arial"/>
          <w:b/>
          <w:sz w:val="24"/>
          <w:szCs w:val="24"/>
        </w:rPr>
      </w:pPr>
    </w:p>
    <w:p w:rsidR="00A14CE7" w:rsidRDefault="00A14CE7" w:rsidP="0082670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CUESTIONARIO PARA PRACTICANTE</w:t>
      </w:r>
    </w:p>
    <w:p w:rsidR="00A14CE7" w:rsidRDefault="00A14CE7" w:rsidP="00A14CE7">
      <w:pPr>
        <w:tabs>
          <w:tab w:val="left" w:pos="7384"/>
        </w:tabs>
        <w:jc w:val="right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A14CE7" w:rsidRDefault="00A14CE7" w:rsidP="00A14CE7">
      <w:pPr>
        <w:tabs>
          <w:tab w:val="left" w:pos="7384"/>
        </w:tabs>
        <w:jc w:val="right"/>
        <w:rPr>
          <w:rFonts w:ascii="Arial" w:hAnsi="Arial" w:cs="Arial"/>
          <w:sz w:val="18"/>
          <w:szCs w:val="18"/>
        </w:rPr>
      </w:pPr>
    </w:p>
    <w:p w:rsidR="00A14CE7" w:rsidRPr="00513357" w:rsidRDefault="00826701" w:rsidP="00826701">
      <w:pPr>
        <w:tabs>
          <w:tab w:val="left" w:pos="7384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="00A14CE7" w:rsidRPr="00513357">
        <w:rPr>
          <w:rFonts w:ascii="Arial" w:hAnsi="Arial" w:cs="Arial"/>
          <w:sz w:val="18"/>
          <w:szCs w:val="18"/>
        </w:rPr>
        <w:t xml:space="preserve"> Generación:</w:t>
      </w:r>
      <w:sdt>
        <w:sdtPr>
          <w:rPr>
            <w:rFonts w:ascii="Arial" w:hAnsi="Arial" w:cs="Arial"/>
            <w:sz w:val="18"/>
            <w:szCs w:val="18"/>
          </w:rPr>
          <w:id w:val="111332940"/>
          <w:showingPlcHdr/>
        </w:sdtPr>
        <w:sdtEndPr/>
        <w:sdtContent>
          <w:r w:rsidR="00A14CE7" w:rsidRPr="00752666">
            <w:rPr>
              <w:rStyle w:val="Textodelmarcadordeposicin"/>
              <w:sz w:val="18"/>
              <w:szCs w:val="18"/>
              <w:u w:val="single"/>
            </w:rPr>
            <w:t>(Generacion)</w:t>
          </w:r>
        </w:sdtContent>
      </w:sdt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 xml:space="preserve">1.- Nombre y </w:t>
      </w:r>
      <w:r w:rsidR="00792331">
        <w:rPr>
          <w:rFonts w:ascii="Arial" w:hAnsi="Arial" w:cs="Arial"/>
          <w:sz w:val="18"/>
          <w:szCs w:val="18"/>
        </w:rPr>
        <w:t>carera</w:t>
      </w:r>
      <w:r w:rsidRPr="00513357">
        <w:rPr>
          <w:rFonts w:ascii="Arial" w:hAnsi="Arial" w:cs="Arial"/>
          <w:sz w:val="18"/>
          <w:szCs w:val="18"/>
        </w:rPr>
        <w:t xml:space="preserve"> del practicante:</w:t>
      </w:r>
      <w:sdt>
        <w:sdtPr>
          <w:rPr>
            <w:rFonts w:ascii="Arial" w:hAnsi="Arial" w:cs="Arial"/>
            <w:sz w:val="18"/>
            <w:szCs w:val="18"/>
          </w:rPr>
          <w:id w:val="-351273105"/>
          <w:showingPlcHdr/>
        </w:sdtPr>
        <w:sdtEndPr/>
        <w:sdtContent>
          <w:r w:rsidRPr="00752666">
            <w:rPr>
              <w:rStyle w:val="Textodelmarcadordeposicin"/>
              <w:sz w:val="18"/>
              <w:szCs w:val="18"/>
              <w:u w:val="single"/>
            </w:rPr>
            <w:t>Haga clic aquí para escribir texto.</w:t>
          </w:r>
        </w:sdtContent>
      </w:sdt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2.- ¿Las actividades que realizaste durante la</w:t>
      </w:r>
      <w:r w:rsidR="00FC5439">
        <w:rPr>
          <w:rFonts w:ascii="Arial" w:hAnsi="Arial" w:cs="Arial"/>
          <w:sz w:val="18"/>
          <w:szCs w:val="18"/>
        </w:rPr>
        <w:t>s</w:t>
      </w:r>
      <w:r w:rsidRPr="00513357">
        <w:rPr>
          <w:rFonts w:ascii="Arial" w:hAnsi="Arial" w:cs="Arial"/>
          <w:sz w:val="18"/>
          <w:szCs w:val="18"/>
        </w:rPr>
        <w:t xml:space="preserve"> Prácticas Profesionales estuvieron relacionadas con la especialidad que estudiaste?</w:t>
      </w:r>
    </w:p>
    <w:p w:rsidR="00A14CE7" w:rsidRPr="00513357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22992969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Completamente               </w:t>
      </w:r>
      <w:sdt>
        <w:sdtPr>
          <w:rPr>
            <w:rFonts w:ascii="Arial" w:hAnsi="Arial" w:cs="Arial"/>
            <w:sz w:val="18"/>
            <w:szCs w:val="18"/>
          </w:rPr>
          <w:id w:val="74646467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Parcialmente                  </w:t>
      </w:r>
      <w:sdt>
        <w:sdtPr>
          <w:rPr>
            <w:rFonts w:ascii="Arial" w:hAnsi="Arial" w:cs="Arial"/>
            <w:sz w:val="18"/>
            <w:szCs w:val="18"/>
          </w:rPr>
          <w:id w:val="-4214699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>
            <w:rPr>
              <w:rFonts w:ascii="Meiryo" w:eastAsia="Meiryo" w:hAnsi="Meiryo" w:cs="Meiryo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Escasamente              </w:t>
      </w:r>
      <w:sdt>
        <w:sdtPr>
          <w:rPr>
            <w:rFonts w:ascii="Arial" w:hAnsi="Arial" w:cs="Arial"/>
            <w:sz w:val="18"/>
            <w:szCs w:val="18"/>
          </w:rPr>
          <w:id w:val="135606964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>) Sin relación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3.- ¿Durante el desarrollo de la</w:t>
      </w:r>
      <w:r w:rsidR="00FC5439">
        <w:rPr>
          <w:rFonts w:ascii="Arial" w:hAnsi="Arial" w:cs="Arial"/>
          <w:sz w:val="18"/>
          <w:szCs w:val="18"/>
        </w:rPr>
        <w:t>s</w:t>
      </w:r>
      <w:r w:rsidRPr="00513357">
        <w:rPr>
          <w:rFonts w:ascii="Arial" w:hAnsi="Arial" w:cs="Arial"/>
          <w:sz w:val="18"/>
          <w:szCs w:val="18"/>
        </w:rPr>
        <w:t xml:space="preserve"> Prácticas Profesionales tus superiores y compañeros te trataron con respeto, cortesía y dignidad?</w:t>
      </w:r>
    </w:p>
    <w:p w:rsidR="00A14CE7" w:rsidRPr="00513357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26697610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Siempre                           </w:t>
      </w:r>
      <w:sdt>
        <w:sdtPr>
          <w:rPr>
            <w:rFonts w:ascii="Arial" w:hAnsi="Arial" w:cs="Arial"/>
            <w:sz w:val="18"/>
            <w:szCs w:val="18"/>
          </w:rPr>
          <w:id w:val="-77455426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Casi siempre                  </w:t>
      </w:r>
      <w:sdt>
        <w:sdtPr>
          <w:rPr>
            <w:rFonts w:ascii="Arial" w:hAnsi="Arial" w:cs="Arial"/>
            <w:sz w:val="18"/>
            <w:szCs w:val="18"/>
          </w:rPr>
          <w:id w:val="-155877697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Ocasionalmente         </w:t>
      </w:r>
      <w:sdt>
        <w:sdtPr>
          <w:rPr>
            <w:rFonts w:ascii="Arial" w:hAnsi="Arial" w:cs="Arial"/>
            <w:sz w:val="18"/>
            <w:szCs w:val="18"/>
          </w:rPr>
          <w:id w:val="-1554669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>) Nunca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4.- Con qué nivel de eficiencia te permitieron desempeñar los conocimientos de Matemáticas que adquiriste en el CBTis 200?</w:t>
      </w:r>
    </w:p>
    <w:p w:rsidR="00A14CE7" w:rsidRPr="00513357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73314948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Muy eficientemente  </w:t>
      </w:r>
      <w:sdt>
        <w:sdtPr>
          <w:rPr>
            <w:rFonts w:ascii="Arial" w:hAnsi="Arial" w:cs="Arial"/>
            <w:sz w:val="18"/>
            <w:szCs w:val="18"/>
          </w:rPr>
          <w:id w:val="64223974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Eficientemente     </w:t>
      </w:r>
      <w:sdt>
        <w:sdtPr>
          <w:rPr>
            <w:rFonts w:ascii="Arial" w:hAnsi="Arial" w:cs="Arial"/>
            <w:sz w:val="18"/>
            <w:szCs w:val="18"/>
          </w:rPr>
          <w:id w:val="4950754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Satisfactoriamente  </w:t>
      </w:r>
      <w:sdt>
        <w:sdtPr>
          <w:rPr>
            <w:rFonts w:ascii="Arial" w:hAnsi="Arial" w:cs="Arial"/>
            <w:sz w:val="18"/>
            <w:szCs w:val="18"/>
          </w:rPr>
          <w:id w:val="-78296015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Deficientemente </w:t>
      </w:r>
      <w:sdt>
        <w:sdtPr>
          <w:rPr>
            <w:rFonts w:ascii="Arial" w:hAnsi="Arial" w:cs="Arial"/>
            <w:sz w:val="18"/>
            <w:szCs w:val="18"/>
          </w:rPr>
          <w:id w:val="-168820002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>) No aplica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5.- De acuerdo a tu experiencia durante el desarrollo de las Prácticas Profesionales, ¿cómo consideras que es tu dominio del lenguaje escrito?</w:t>
      </w:r>
    </w:p>
    <w:p w:rsidR="00A14CE7" w:rsidRPr="00513357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33560535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Excelente                         </w:t>
      </w:r>
      <w:sdt>
        <w:sdtPr>
          <w:rPr>
            <w:rFonts w:ascii="Arial" w:hAnsi="Arial" w:cs="Arial"/>
            <w:sz w:val="18"/>
            <w:szCs w:val="18"/>
          </w:rPr>
          <w:id w:val="-97775942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Muy bueno                     </w:t>
      </w:r>
      <w:sdt>
        <w:sdtPr>
          <w:rPr>
            <w:rFonts w:ascii="Arial" w:hAnsi="Arial" w:cs="Arial"/>
            <w:sz w:val="18"/>
            <w:szCs w:val="18"/>
          </w:rPr>
          <w:id w:val="48305316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Bueno                        </w:t>
      </w:r>
      <w:sdt>
        <w:sdtPr>
          <w:rPr>
            <w:rFonts w:ascii="Arial" w:hAnsi="Arial" w:cs="Arial"/>
            <w:sz w:val="18"/>
            <w:szCs w:val="18"/>
          </w:rPr>
          <w:id w:val="73320050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>) Deficiente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 xml:space="preserve">6.- De acuerdo a lo que observaste durante las Prácticas Profesionales, ¿Cómo consideras que es el nivel de </w:t>
      </w:r>
      <w:r w:rsidRPr="00513357">
        <w:rPr>
          <w:rFonts w:ascii="Arial" w:hAnsi="Arial" w:cs="Arial"/>
          <w:sz w:val="18"/>
          <w:szCs w:val="18"/>
          <w:u w:val="single"/>
        </w:rPr>
        <w:t>requerimiento</w:t>
      </w:r>
      <w:r w:rsidRPr="00513357">
        <w:rPr>
          <w:rFonts w:ascii="Arial" w:hAnsi="Arial" w:cs="Arial"/>
          <w:sz w:val="18"/>
          <w:szCs w:val="18"/>
        </w:rPr>
        <w:t xml:space="preserve"> del idioma inglés en las diferentes áreas administrativas o de producción de la empresa o institución en que participaste como practicante?</w:t>
      </w:r>
    </w:p>
    <w:p w:rsidR="00A14CE7" w:rsidRPr="00513357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97556271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Indispensable                   </w:t>
      </w:r>
      <w:sdt>
        <w:sdtPr>
          <w:rPr>
            <w:rFonts w:ascii="Arial" w:hAnsi="Arial" w:cs="Arial"/>
            <w:sz w:val="18"/>
            <w:szCs w:val="18"/>
          </w:rPr>
          <w:id w:val="15828079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Muy necesario                </w:t>
      </w:r>
      <w:sdt>
        <w:sdtPr>
          <w:rPr>
            <w:rFonts w:ascii="Arial" w:hAnsi="Arial" w:cs="Arial"/>
            <w:sz w:val="18"/>
            <w:szCs w:val="18"/>
          </w:rPr>
          <w:id w:val="-211064566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Necesario                 </w:t>
      </w:r>
      <w:sdt>
        <w:sdtPr>
          <w:rPr>
            <w:rFonts w:ascii="Arial" w:hAnsi="Arial" w:cs="Arial"/>
            <w:sz w:val="18"/>
            <w:szCs w:val="18"/>
          </w:rPr>
          <w:id w:val="-175450311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>) No necesario</w:t>
      </w:r>
    </w:p>
    <w:p w:rsidR="00FC5439" w:rsidRDefault="00FC5439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7.- Los conocimientos específicos de tu especialidad que adquiriste en el CBTis 200 te permitieron desarrollar las actividades que te encomendaron de manera:</w:t>
      </w:r>
    </w:p>
    <w:p w:rsidR="00A14CE7" w:rsidRPr="00513357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33349260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Excelente                         </w:t>
      </w:r>
      <w:sdt>
        <w:sdtPr>
          <w:rPr>
            <w:rFonts w:ascii="Arial" w:hAnsi="Arial" w:cs="Arial"/>
            <w:sz w:val="18"/>
            <w:szCs w:val="18"/>
          </w:rPr>
          <w:id w:val="-168466232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Muy bien                         </w:t>
      </w:r>
      <w:sdt>
        <w:sdtPr>
          <w:rPr>
            <w:rFonts w:ascii="Arial" w:hAnsi="Arial" w:cs="Arial"/>
            <w:sz w:val="18"/>
            <w:szCs w:val="18"/>
          </w:rPr>
          <w:id w:val="-200433926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 xml:space="preserve">) Bien                          </w:t>
      </w:r>
      <w:sdt>
        <w:sdtPr>
          <w:rPr>
            <w:rFonts w:ascii="Arial" w:hAnsi="Arial" w:cs="Arial"/>
            <w:sz w:val="18"/>
            <w:szCs w:val="18"/>
          </w:rPr>
          <w:id w:val="-150219005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A14CE7" w:rsidRPr="00513357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A14CE7" w:rsidRPr="00513357">
        <w:rPr>
          <w:rFonts w:ascii="Arial" w:hAnsi="Arial" w:cs="Arial"/>
          <w:sz w:val="18"/>
          <w:szCs w:val="18"/>
        </w:rPr>
        <w:t>) Deficientemente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 xml:space="preserve">8.- ¿Cuáles materias consideras que te ayudaron más a desempeñar las actividades que te encomendaron durante las Prácticas Profesionales? (anota las que a tu juicio sean las más importantes) </w:t>
      </w:r>
    </w:p>
    <w:sdt>
      <w:sdtPr>
        <w:rPr>
          <w:rFonts w:ascii="Arial" w:hAnsi="Arial" w:cs="Arial"/>
          <w:sz w:val="18"/>
          <w:szCs w:val="18"/>
        </w:rPr>
        <w:id w:val="1634366378"/>
        <w:showingPlcHdr/>
      </w:sdtPr>
      <w:sdtEndPr/>
      <w:sdtContent>
        <w:p w:rsidR="00A14CE7" w:rsidRPr="00627F21" w:rsidRDefault="00A14CE7" w:rsidP="00A14CE7">
          <w:pPr>
            <w:jc w:val="both"/>
            <w:rPr>
              <w:rFonts w:ascii="Arial" w:hAnsi="Arial" w:cs="Arial"/>
              <w:sz w:val="18"/>
              <w:szCs w:val="18"/>
            </w:rPr>
          </w:pPr>
          <w:r w:rsidRPr="00752666">
            <w:rPr>
              <w:rStyle w:val="Textodelmarcadordeposicin"/>
              <w:sz w:val="18"/>
              <w:szCs w:val="18"/>
              <w:u w:val="single"/>
            </w:rPr>
            <w:t>Haga clic aquí para escribir texto.</w:t>
          </w:r>
        </w:p>
      </w:sdtContent>
    </w:sdt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9.- ¿Cuáles actividades realizadas te parecieron las más vinculadas a la Especialidad  que estudiaste?</w:t>
      </w:r>
    </w:p>
    <w:sdt>
      <w:sdtPr>
        <w:rPr>
          <w:rFonts w:ascii="Arial" w:hAnsi="Arial" w:cs="Arial"/>
          <w:sz w:val="18"/>
          <w:szCs w:val="18"/>
        </w:rPr>
        <w:id w:val="782611779"/>
        <w:showingPlcHdr/>
      </w:sdtPr>
      <w:sdtEndPr/>
      <w:sdtContent>
        <w:p w:rsidR="00A14CE7" w:rsidRPr="00627F21" w:rsidRDefault="00A14CE7" w:rsidP="00A14CE7">
          <w:pPr>
            <w:jc w:val="both"/>
            <w:rPr>
              <w:rFonts w:ascii="Arial" w:hAnsi="Arial" w:cs="Arial"/>
              <w:sz w:val="18"/>
              <w:szCs w:val="18"/>
            </w:rPr>
          </w:pPr>
          <w:r w:rsidRPr="00752666">
            <w:rPr>
              <w:rStyle w:val="Textodelmarcadordeposicin"/>
              <w:sz w:val="18"/>
              <w:szCs w:val="18"/>
              <w:u w:val="single"/>
            </w:rPr>
            <w:t>Haga clic aquí para escribir texto.</w:t>
          </w:r>
        </w:p>
      </w:sdtContent>
    </w:sdt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10.- ¿Cuáles actividades realizadas se te dificultaron más durante el desarrollo de las Prácticas Profesionales</w:t>
      </w:r>
      <w:r w:rsidR="00FC5439" w:rsidRPr="00FC5439">
        <w:rPr>
          <w:rFonts w:ascii="Arial" w:hAnsi="Arial" w:cs="Arial"/>
          <w:sz w:val="18"/>
          <w:szCs w:val="18"/>
        </w:rPr>
        <w:t xml:space="preserve"> </w:t>
      </w:r>
      <w:r w:rsidR="00FC5439" w:rsidRPr="00513357">
        <w:rPr>
          <w:rFonts w:ascii="Arial" w:hAnsi="Arial" w:cs="Arial"/>
          <w:sz w:val="18"/>
          <w:szCs w:val="18"/>
        </w:rPr>
        <w:t>y porqué</w:t>
      </w:r>
      <w:r w:rsidRPr="00513357">
        <w:rPr>
          <w:rFonts w:ascii="Arial" w:hAnsi="Arial" w:cs="Arial"/>
          <w:sz w:val="18"/>
          <w:szCs w:val="18"/>
        </w:rPr>
        <w:t>?</w:t>
      </w:r>
    </w:p>
    <w:p w:rsidR="00A14CE7" w:rsidRPr="00627F21" w:rsidRDefault="00DB31FC" w:rsidP="00A14CE7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327055509"/>
          <w:showingPlcHdr/>
        </w:sdtPr>
        <w:sdtEndPr/>
        <w:sdtContent>
          <w:r w:rsidR="00A14CE7" w:rsidRPr="00752666">
            <w:rPr>
              <w:rStyle w:val="Textodelmarcadordeposicin"/>
              <w:sz w:val="18"/>
              <w:szCs w:val="18"/>
              <w:u w:val="single"/>
            </w:rPr>
            <w:t>Haga clic aquí para escribir texto.</w:t>
          </w:r>
        </w:sdtContent>
      </w:sdt>
      <w:r w:rsidR="00A14CE7" w:rsidRPr="00627F21">
        <w:rPr>
          <w:rFonts w:ascii="Arial" w:hAnsi="Arial" w:cs="Arial"/>
          <w:sz w:val="18"/>
          <w:szCs w:val="18"/>
        </w:rPr>
        <w:t xml:space="preserve">  </w:t>
      </w:r>
    </w:p>
    <w:p w:rsidR="00A14CE7" w:rsidRPr="00627F21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  <w:u w:val="single"/>
        </w:rPr>
        <w:t xml:space="preserve">         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  <w:u w:val="single"/>
        </w:rPr>
      </w:pPr>
      <w:r w:rsidRPr="00513357">
        <w:rPr>
          <w:rFonts w:ascii="Arial" w:hAnsi="Arial" w:cs="Arial"/>
          <w:sz w:val="18"/>
          <w:szCs w:val="18"/>
        </w:rPr>
        <w:t xml:space="preserve">11.- ¿Cuáles </w:t>
      </w:r>
      <w:r w:rsidRPr="00513357">
        <w:rPr>
          <w:rFonts w:ascii="Arial" w:hAnsi="Arial" w:cs="Arial"/>
          <w:sz w:val="18"/>
          <w:szCs w:val="18"/>
          <w:u w:val="single"/>
        </w:rPr>
        <w:t>conocimientos</w:t>
      </w:r>
      <w:r w:rsidRPr="00513357">
        <w:rPr>
          <w:rFonts w:ascii="Arial" w:hAnsi="Arial" w:cs="Arial"/>
          <w:sz w:val="18"/>
          <w:szCs w:val="18"/>
        </w:rPr>
        <w:t xml:space="preserve"> consideras que necesitamos reforzar durante </w:t>
      </w:r>
      <w:r w:rsidR="00FC5439">
        <w:rPr>
          <w:rFonts w:ascii="Arial" w:hAnsi="Arial" w:cs="Arial"/>
          <w:sz w:val="18"/>
          <w:szCs w:val="18"/>
        </w:rPr>
        <w:t>t</w:t>
      </w:r>
      <w:r w:rsidRPr="00513357">
        <w:rPr>
          <w:rFonts w:ascii="Arial" w:hAnsi="Arial" w:cs="Arial"/>
          <w:sz w:val="18"/>
          <w:szCs w:val="18"/>
        </w:rPr>
        <w:t xml:space="preserve">u enseñanza para que el nivel de desempeño de los estudiantes y practicantes mejore? </w:t>
      </w:r>
      <w:sdt>
        <w:sdtPr>
          <w:rPr>
            <w:rFonts w:ascii="Arial" w:hAnsi="Arial" w:cs="Arial"/>
            <w:sz w:val="18"/>
            <w:szCs w:val="18"/>
          </w:rPr>
          <w:id w:val="1504249220"/>
          <w:showingPlcHdr/>
        </w:sdtPr>
        <w:sdtEndPr/>
        <w:sdtContent>
          <w:r w:rsidRPr="00752666">
            <w:rPr>
              <w:rStyle w:val="Textodelmarcadordeposicin"/>
              <w:sz w:val="18"/>
              <w:szCs w:val="18"/>
              <w:u w:val="single"/>
            </w:rPr>
            <w:t>Haga clic aquí para escribir texto.</w:t>
          </w:r>
        </w:sdtContent>
      </w:sdt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105629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>12.- ¿</w:t>
      </w:r>
      <w:r w:rsidR="00FC5439">
        <w:rPr>
          <w:rFonts w:ascii="Arial" w:hAnsi="Arial" w:cs="Arial"/>
          <w:sz w:val="18"/>
          <w:szCs w:val="18"/>
        </w:rPr>
        <w:t>Qué</w:t>
      </w:r>
      <w:r w:rsidRPr="00513357">
        <w:rPr>
          <w:rFonts w:ascii="Arial" w:hAnsi="Arial" w:cs="Arial"/>
          <w:sz w:val="18"/>
          <w:szCs w:val="18"/>
        </w:rPr>
        <w:t xml:space="preserve"> sugerencias nos harías para mejorar la calidad de la educación que </w:t>
      </w:r>
      <w:r w:rsidR="00105629" w:rsidRPr="00513357">
        <w:rPr>
          <w:rFonts w:ascii="Arial" w:hAnsi="Arial" w:cs="Arial"/>
          <w:sz w:val="18"/>
          <w:szCs w:val="18"/>
        </w:rPr>
        <w:t>estamos brindando</w:t>
      </w:r>
      <w:r w:rsidRPr="00513357">
        <w:rPr>
          <w:rFonts w:ascii="Arial" w:hAnsi="Arial" w:cs="Arial"/>
          <w:sz w:val="18"/>
          <w:szCs w:val="18"/>
        </w:rPr>
        <w:t xml:space="preserve"> </w:t>
      </w:r>
      <w:r w:rsidR="00FC5439">
        <w:rPr>
          <w:rFonts w:ascii="Arial" w:hAnsi="Arial" w:cs="Arial"/>
          <w:sz w:val="18"/>
          <w:szCs w:val="18"/>
        </w:rPr>
        <w:t>a</w:t>
      </w:r>
      <w:r w:rsidRPr="00513357">
        <w:rPr>
          <w:rFonts w:ascii="Arial" w:hAnsi="Arial" w:cs="Arial"/>
          <w:sz w:val="18"/>
          <w:szCs w:val="18"/>
        </w:rPr>
        <w:t xml:space="preserve"> nuestros estudiantes?</w:t>
      </w:r>
    </w:p>
    <w:p w:rsidR="00A14CE7" w:rsidRPr="00513357" w:rsidRDefault="00A14CE7" w:rsidP="00A14CE7">
      <w:pPr>
        <w:jc w:val="both"/>
        <w:rPr>
          <w:rFonts w:ascii="Arial" w:hAnsi="Arial" w:cs="Arial"/>
          <w:sz w:val="18"/>
          <w:szCs w:val="18"/>
        </w:rPr>
      </w:pPr>
      <w:r w:rsidRPr="00513357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</w:rPr>
          <w:id w:val="-859815344"/>
          <w:showingPlcHdr/>
        </w:sdtPr>
        <w:sdtEndPr/>
        <w:sdtContent>
          <w:r w:rsidRPr="00752666">
            <w:rPr>
              <w:rStyle w:val="Textodelmarcadordeposicin"/>
              <w:sz w:val="18"/>
              <w:szCs w:val="18"/>
              <w:u w:val="single"/>
            </w:rPr>
            <w:t>Haga clic aquí para escribir texto.</w:t>
          </w:r>
        </w:sdtContent>
      </w:sdt>
      <w:r w:rsidRPr="00513357">
        <w:rPr>
          <w:rFonts w:ascii="Arial" w:hAnsi="Arial" w:cs="Arial"/>
          <w:sz w:val="18"/>
          <w:szCs w:val="18"/>
        </w:rPr>
        <w:t xml:space="preserve"> </w:t>
      </w:r>
    </w:p>
    <w:p w:rsidR="00A14CE7" w:rsidRDefault="00A14CE7" w:rsidP="00A14CE7">
      <w:pPr>
        <w:jc w:val="both"/>
        <w:rPr>
          <w:rFonts w:ascii="Arial" w:hAnsi="Arial" w:cs="Arial"/>
        </w:rPr>
      </w:pPr>
    </w:p>
    <w:p w:rsidR="00A14CE7" w:rsidRPr="00FB2BC3" w:rsidRDefault="00A14CE7" w:rsidP="00A14CE7">
      <w:pPr>
        <w:jc w:val="both"/>
        <w:rPr>
          <w:rFonts w:ascii="Arial" w:hAnsi="Arial" w:cs="Arial"/>
          <w:sz w:val="18"/>
          <w:szCs w:val="18"/>
        </w:rPr>
      </w:pPr>
    </w:p>
    <w:p w:rsidR="00A14CE7" w:rsidRDefault="00A14CE7" w:rsidP="00A14CE7">
      <w:pPr>
        <w:tabs>
          <w:tab w:val="left" w:pos="7334"/>
        </w:tabs>
        <w:ind w:left="6372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</w:t>
      </w:r>
    </w:p>
    <w:sdt>
      <w:sdtPr>
        <w:rPr>
          <w:rFonts w:ascii="Arial" w:hAnsi="Arial" w:cs="Arial"/>
          <w:b/>
          <w:sz w:val="18"/>
          <w:szCs w:val="18"/>
        </w:rPr>
        <w:id w:val="-866444118"/>
        <w:showingPlcHdr/>
      </w:sdtPr>
      <w:sdtEndPr/>
      <w:sdtContent>
        <w:p w:rsidR="00A14CE7" w:rsidRPr="00C53E83" w:rsidRDefault="00A14CE7" w:rsidP="00A14CE7">
          <w:pPr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C53E83">
            <w:rPr>
              <w:rStyle w:val="Textodelmarcadordeposicin"/>
              <w:sz w:val="18"/>
              <w:szCs w:val="18"/>
            </w:rPr>
            <w:t>Haga clic aquí para escribir texto.</w:t>
          </w:r>
        </w:p>
      </w:sdtContent>
    </w:sdt>
    <w:p w:rsidR="00A14CE7" w:rsidRDefault="00826701" w:rsidP="00A14CE7">
      <w:pPr>
        <w:tabs>
          <w:tab w:val="center" w:pos="4986"/>
        </w:tabs>
        <w:ind w:left="2802" w:firstLine="4278"/>
        <w:rPr>
          <w:rFonts w:ascii="Arial" w:hAnsi="Arial" w:cs="Arial"/>
          <w:b/>
        </w:rPr>
      </w:pPr>
      <w:r w:rsidRPr="00C53E83">
        <w:rPr>
          <w:rFonts w:ascii="Arial" w:hAnsi="Arial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9F7A4" wp14:editId="6A1E2531">
                <wp:simplePos x="0" y="0"/>
                <wp:positionH relativeFrom="column">
                  <wp:posOffset>4597400</wp:posOffset>
                </wp:positionH>
                <wp:positionV relativeFrom="paragraph">
                  <wp:posOffset>0</wp:posOffset>
                </wp:positionV>
                <wp:extent cx="2258060" cy="0"/>
                <wp:effectExtent l="0" t="0" r="2794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8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B5A48" id="27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pt,0" to="539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" strokecolor="black [3040]"/>
            </w:pict>
          </mc:Fallback>
        </mc:AlternateContent>
      </w:r>
      <w:r w:rsidR="00A14CE7">
        <w:rPr>
          <w:rFonts w:ascii="Arial" w:hAnsi="Arial" w:cs="Arial"/>
          <w:b/>
          <w:sz w:val="18"/>
          <w:szCs w:val="18"/>
        </w:rPr>
        <w:t xml:space="preserve">   Nombre  y firma del practicante</w:t>
      </w:r>
      <w:r w:rsidR="00A14CE7" w:rsidRPr="00C53E83">
        <w:rPr>
          <w:rFonts w:ascii="Arial" w:hAnsi="Arial" w:cs="Arial"/>
          <w:b/>
          <w:sz w:val="18"/>
          <w:szCs w:val="18"/>
        </w:rPr>
        <w:t>.</w:t>
      </w:r>
    </w:p>
    <w:p w:rsidR="00977831" w:rsidRDefault="00977831" w:rsidP="00A14CE7">
      <w:pPr>
        <w:tabs>
          <w:tab w:val="center" w:pos="4986"/>
        </w:tabs>
        <w:jc w:val="center"/>
        <w:rPr>
          <w:rFonts w:ascii="Arial" w:hAnsi="Arial" w:cs="Arial"/>
          <w:b/>
          <w:sz w:val="24"/>
          <w:szCs w:val="24"/>
        </w:rPr>
      </w:pPr>
    </w:p>
    <w:p w:rsidR="00A14CE7" w:rsidRPr="00977831" w:rsidRDefault="00977831" w:rsidP="00A14CE7">
      <w:pPr>
        <w:tabs>
          <w:tab w:val="center" w:pos="4986"/>
        </w:tabs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GRACIAS POR T</w:t>
      </w:r>
      <w:r w:rsidR="00A14CE7" w:rsidRPr="00977831">
        <w:rPr>
          <w:rFonts w:ascii="Arial" w:hAnsi="Arial" w:cs="Arial"/>
          <w:b/>
          <w:sz w:val="18"/>
          <w:szCs w:val="18"/>
        </w:rPr>
        <w:t>U COLABORACIÓN.</w:t>
      </w:r>
      <w:r w:rsidR="00A14CE7" w:rsidRPr="00977831">
        <w:rPr>
          <w:rFonts w:ascii="Arial" w:hAnsi="Arial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85C81B" wp14:editId="245A7E97">
                <wp:simplePos x="0" y="0"/>
                <wp:positionH relativeFrom="column">
                  <wp:posOffset>24188</wp:posOffset>
                </wp:positionH>
                <wp:positionV relativeFrom="paragraph">
                  <wp:posOffset>5606282</wp:posOffset>
                </wp:positionV>
                <wp:extent cx="6230679" cy="0"/>
                <wp:effectExtent l="0" t="0" r="1778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06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788BD" id="26 Conector recto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441.45pt" to="492.5pt,4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" strokecolor="black [3040]"/>
            </w:pict>
          </mc:Fallback>
        </mc:AlternateContent>
      </w:r>
      <w:bookmarkEnd w:id="0"/>
      <w:bookmarkEnd w:id="1"/>
    </w:p>
    <w:sectPr w:rsidR="00A14CE7" w:rsidRPr="00977831" w:rsidSect="004D0687">
      <w:headerReference w:type="default" r:id="rId8"/>
      <w:footerReference w:type="default" r:id="rId9"/>
      <w:pgSz w:w="12240" w:h="15840" w:code="1"/>
      <w:pgMar w:top="720" w:right="720" w:bottom="720" w:left="720" w:header="284" w:footer="44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1FC" w:rsidRDefault="00DB31FC">
      <w:r>
        <w:separator/>
      </w:r>
    </w:p>
  </w:endnote>
  <w:endnote w:type="continuationSeparator" w:id="0">
    <w:p w:rsidR="00DB31FC" w:rsidRDefault="00DB3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585" w:rsidRPr="00353DDB" w:rsidRDefault="00353DDB" w:rsidP="00BD6585">
    <w:pPr>
      <w:pStyle w:val="Piedepgina"/>
      <w:tabs>
        <w:tab w:val="left" w:pos="6780"/>
      </w:tabs>
      <w:rPr>
        <w:color w:val="FF0000"/>
        <w:sz w:val="16"/>
        <w:szCs w:val="16"/>
      </w:rPr>
    </w:pPr>
    <w:r>
      <w:tab/>
    </w:r>
  </w:p>
  <w:p w:rsidR="00FC5439" w:rsidRPr="00353DDB" w:rsidRDefault="00BD6585" w:rsidP="00353DDB">
    <w:pPr>
      <w:pStyle w:val="Piedepgina"/>
      <w:tabs>
        <w:tab w:val="clear" w:pos="4419"/>
        <w:tab w:val="clear" w:pos="8838"/>
        <w:tab w:val="left" w:pos="6780"/>
      </w:tabs>
      <w:jc w:val="right"/>
      <w:rPr>
        <w:color w:val="FF0000"/>
        <w:sz w:val="16"/>
        <w:szCs w:val="16"/>
      </w:rPr>
    </w:pPr>
    <w:r>
      <w:rPr>
        <w:noProof/>
        <w:color w:val="FF0000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1877695</wp:posOffset>
              </wp:positionH>
              <wp:positionV relativeFrom="paragraph">
                <wp:posOffset>161290</wp:posOffset>
              </wp:positionV>
              <wp:extent cx="5143500" cy="419100"/>
              <wp:effectExtent l="0" t="0" r="0" b="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D6585" w:rsidRPr="00BD6585" w:rsidRDefault="00BD6585" w:rsidP="00BD6585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>Agustín de Iturbide S/</w:t>
                          </w:r>
                          <w:proofErr w:type="gramStart"/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>N,  Col.</w:t>
                          </w:r>
                          <w:proofErr w:type="gramEnd"/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>Tlaxinacalpan</w:t>
                          </w:r>
                          <w:proofErr w:type="spellEnd"/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, Tepeji del Río d Ocampo, </w:t>
                          </w:r>
                          <w:proofErr w:type="spellStart"/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>Hgo</w:t>
                          </w:r>
                          <w:proofErr w:type="spellEnd"/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>.   C.P. 42855</w:t>
                          </w:r>
                        </w:p>
                        <w:p w:rsidR="00BD6585" w:rsidRPr="00BD6585" w:rsidRDefault="00BD6585" w:rsidP="00BD6585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BD6585">
                            <w:rPr>
                              <w:color w:val="FF0000"/>
                              <w:sz w:val="16"/>
                              <w:szCs w:val="16"/>
                            </w:rPr>
                            <w:t>Teléfono 7737331066     correo electrónico: cbtis200.dir@dgeti.sems.gob.mx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30" type="#_x0000_t202" style="position:absolute;left:0;text-align:left;margin-left:147.85pt;margin-top:12.7pt;width:405pt;height:3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" filled="f" stroked="f" strokeweight=".5pt">
              <v:textbox>
                <w:txbxContent>
                  <w:p w:rsidR="00BD6585" w:rsidRPr="00BD6585" w:rsidRDefault="00BD6585" w:rsidP="00BD6585">
                    <w:pPr>
                      <w:rPr>
                        <w:color w:val="FF0000"/>
                        <w:sz w:val="16"/>
                        <w:szCs w:val="16"/>
                      </w:rPr>
                    </w:pPr>
                    <w:r w:rsidRPr="00BD6585">
                      <w:rPr>
                        <w:color w:val="FF0000"/>
                        <w:sz w:val="16"/>
                        <w:szCs w:val="16"/>
                      </w:rPr>
                      <w:t>Agustín de Iturbide S/</w:t>
                    </w:r>
                    <w:proofErr w:type="gramStart"/>
                    <w:r w:rsidRPr="00BD6585">
                      <w:rPr>
                        <w:color w:val="FF0000"/>
                        <w:sz w:val="16"/>
                        <w:szCs w:val="16"/>
                      </w:rPr>
                      <w:t>N,  Col.</w:t>
                    </w:r>
                    <w:proofErr w:type="gramEnd"/>
                    <w:r w:rsidRPr="00BD6585">
                      <w:rPr>
                        <w:color w:val="FF00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D6585">
                      <w:rPr>
                        <w:color w:val="FF0000"/>
                        <w:sz w:val="16"/>
                        <w:szCs w:val="16"/>
                      </w:rPr>
                      <w:t>Tlaxinacalpan</w:t>
                    </w:r>
                    <w:proofErr w:type="spellEnd"/>
                    <w:r w:rsidRPr="00BD6585">
                      <w:rPr>
                        <w:color w:val="FF0000"/>
                        <w:sz w:val="16"/>
                        <w:szCs w:val="16"/>
                      </w:rPr>
                      <w:t xml:space="preserve">, Tepeji del Río d Ocampo, </w:t>
                    </w:r>
                    <w:proofErr w:type="spellStart"/>
                    <w:r w:rsidRPr="00BD6585">
                      <w:rPr>
                        <w:color w:val="FF0000"/>
                        <w:sz w:val="16"/>
                        <w:szCs w:val="16"/>
                      </w:rPr>
                      <w:t>Hgo</w:t>
                    </w:r>
                    <w:proofErr w:type="spellEnd"/>
                    <w:r w:rsidRPr="00BD6585">
                      <w:rPr>
                        <w:color w:val="FF0000"/>
                        <w:sz w:val="16"/>
                        <w:szCs w:val="16"/>
                      </w:rPr>
                      <w:t>.   C.P. 42855</w:t>
                    </w:r>
                  </w:p>
                  <w:p w:rsidR="00BD6585" w:rsidRPr="00BD6585" w:rsidRDefault="00BD6585" w:rsidP="00BD6585">
                    <w:pPr>
                      <w:rPr>
                        <w:color w:val="FF0000"/>
                        <w:sz w:val="16"/>
                        <w:szCs w:val="16"/>
                      </w:rPr>
                    </w:pPr>
                    <w:r w:rsidRPr="00BD6585">
                      <w:rPr>
                        <w:color w:val="FF0000"/>
                        <w:sz w:val="16"/>
                        <w:szCs w:val="16"/>
                      </w:rPr>
                      <w:t>Teléfono 7737331066     correo electrónico: cbtis200.dir@dgeti.sems.gob.mx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0000"/>
        <w:sz w:val="16"/>
        <w:szCs w:val="16"/>
      </w:rPr>
      <w:drawing>
        <wp:inline distT="0" distB="0" distL="0" distR="0" wp14:anchorId="5B4C5C7C">
          <wp:extent cx="7021195" cy="762000"/>
          <wp:effectExtent l="0" t="0" r="825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19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1FC" w:rsidRDefault="00DB31FC">
      <w:r>
        <w:separator/>
      </w:r>
    </w:p>
  </w:footnote>
  <w:footnote w:type="continuationSeparator" w:id="0">
    <w:p w:rsidR="00DB31FC" w:rsidRDefault="00DB3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687" w:rsidRPr="00B06816" w:rsidRDefault="00BD6585" w:rsidP="0084646D">
    <w:pPr>
      <w:spacing w:line="259" w:lineRule="auto"/>
      <w:ind w:right="-170"/>
      <w:rPr>
        <w:rFonts w:ascii="Arial" w:eastAsia="Arial" w:hAnsi="Arial"/>
        <w:b/>
        <w:sz w:val="1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3714750</wp:posOffset>
              </wp:positionH>
              <wp:positionV relativeFrom="paragraph">
                <wp:posOffset>10160</wp:posOffset>
              </wp:positionV>
              <wp:extent cx="2828925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D6585" w:rsidRPr="00BD6585" w:rsidRDefault="00BD6585" w:rsidP="00BD658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BD6585">
                            <w:rPr>
                              <w:sz w:val="14"/>
                              <w:szCs w:val="14"/>
                            </w:rPr>
                            <w:t>Subsecretaría de Educación Media Superior</w:t>
                          </w:r>
                        </w:p>
                        <w:p w:rsidR="00BD6585" w:rsidRPr="00BD6585" w:rsidRDefault="00BD6585" w:rsidP="00BD658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BD6585">
                            <w:rPr>
                              <w:sz w:val="14"/>
                              <w:szCs w:val="14"/>
                            </w:rPr>
                            <w:t>Dirección General de Educación Tecnológica Industrial y de Servicios</w:t>
                          </w:r>
                        </w:p>
                        <w:p w:rsidR="00BD6585" w:rsidRPr="00BD6585" w:rsidRDefault="00BD6585" w:rsidP="00BD658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BD6585">
                            <w:rPr>
                              <w:sz w:val="14"/>
                              <w:szCs w:val="14"/>
                            </w:rPr>
                            <w:t>Oficina Estatal de la DGETI en el Estado de Hidalgo</w:t>
                          </w:r>
                        </w:p>
                        <w:p w:rsidR="00BD6585" w:rsidRPr="00BD6585" w:rsidRDefault="00BD6585" w:rsidP="00BD658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BD6585">
                            <w:rPr>
                              <w:sz w:val="14"/>
                              <w:szCs w:val="14"/>
                            </w:rPr>
                            <w:t>Centro de Bachillerato Tecnológico Industrial y de Servicios No. 200</w:t>
                          </w:r>
                        </w:p>
                        <w:p w:rsidR="00BD6585" w:rsidRPr="00BD6585" w:rsidRDefault="00BD6585" w:rsidP="00BD658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D6585">
                            <w:rPr>
                              <w:sz w:val="14"/>
                              <w:szCs w:val="14"/>
                            </w:rPr>
                            <w:t>C.C.T. 13DCT0004H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292.5pt;margin-top:.8pt;width:222.7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" filled="f" stroked="f" strokeweight=".5pt">
              <v:textbox>
                <w:txbxContent>
                  <w:p w:rsidR="00BD6585" w:rsidRPr="00BD6585" w:rsidRDefault="00BD6585" w:rsidP="00BD6585">
                    <w:pPr>
                      <w:rPr>
                        <w:sz w:val="14"/>
                        <w:szCs w:val="14"/>
                      </w:rPr>
                    </w:pPr>
                    <w:r w:rsidRPr="00BD6585">
                      <w:rPr>
                        <w:sz w:val="14"/>
                        <w:szCs w:val="14"/>
                      </w:rPr>
                      <w:t>Subsecretaría de Educación Media Superior</w:t>
                    </w:r>
                  </w:p>
                  <w:p w:rsidR="00BD6585" w:rsidRPr="00BD6585" w:rsidRDefault="00BD6585" w:rsidP="00BD6585">
                    <w:pPr>
                      <w:rPr>
                        <w:sz w:val="14"/>
                        <w:szCs w:val="14"/>
                      </w:rPr>
                    </w:pPr>
                    <w:r w:rsidRPr="00BD6585">
                      <w:rPr>
                        <w:sz w:val="14"/>
                        <w:szCs w:val="14"/>
                      </w:rPr>
                      <w:t>Dirección General de Educación Tecnológica Industrial y de Servicios</w:t>
                    </w:r>
                  </w:p>
                  <w:p w:rsidR="00BD6585" w:rsidRPr="00BD6585" w:rsidRDefault="00BD6585" w:rsidP="00BD6585">
                    <w:pPr>
                      <w:rPr>
                        <w:sz w:val="14"/>
                        <w:szCs w:val="14"/>
                      </w:rPr>
                    </w:pPr>
                    <w:r w:rsidRPr="00BD6585">
                      <w:rPr>
                        <w:sz w:val="14"/>
                        <w:szCs w:val="14"/>
                      </w:rPr>
                      <w:t>Oficina Estatal de la DGETI en el Estado de Hidalgo</w:t>
                    </w:r>
                  </w:p>
                  <w:p w:rsidR="00BD6585" w:rsidRPr="00BD6585" w:rsidRDefault="00BD6585" w:rsidP="00BD6585">
                    <w:pPr>
                      <w:rPr>
                        <w:sz w:val="14"/>
                        <w:szCs w:val="14"/>
                      </w:rPr>
                    </w:pPr>
                    <w:r w:rsidRPr="00BD6585">
                      <w:rPr>
                        <w:sz w:val="14"/>
                        <w:szCs w:val="14"/>
                      </w:rPr>
                      <w:t>Centro de Bachillerato Tecnológico Industrial y de Servicios No. 200</w:t>
                    </w:r>
                  </w:p>
                  <w:p w:rsidR="00BD6585" w:rsidRPr="00BD6585" w:rsidRDefault="00BD6585" w:rsidP="00BD6585">
                    <w:pPr>
                      <w:rPr>
                        <w:sz w:val="16"/>
                        <w:szCs w:val="16"/>
                      </w:rPr>
                    </w:pPr>
                    <w:r w:rsidRPr="00BD6585">
                      <w:rPr>
                        <w:sz w:val="14"/>
                        <w:szCs w:val="14"/>
                      </w:rPr>
                      <w:t>C.C.T. 13DCT0004H</w:t>
                    </w:r>
                  </w:p>
                </w:txbxContent>
              </v:textbox>
            </v:shape>
          </w:pict>
        </mc:Fallback>
      </mc:AlternateContent>
    </w:r>
    <w:r w:rsidR="0084646D">
      <w:rPr>
        <w:rFonts w:ascii="Arial" w:eastAsia="Arial" w:hAnsi="Arial"/>
        <w:b/>
        <w:noProof/>
        <w:sz w:val="12"/>
      </w:rPr>
      <w:drawing>
        <wp:anchor distT="0" distB="0" distL="114300" distR="114300" simplePos="0" relativeHeight="251656704" behindDoc="1" locked="0" layoutInCell="1" allowOverlap="1" wp14:anchorId="670286D4">
          <wp:simplePos x="0" y="0"/>
          <wp:positionH relativeFrom="column">
            <wp:posOffset>6219825</wp:posOffset>
          </wp:positionH>
          <wp:positionV relativeFrom="paragraph">
            <wp:posOffset>-132715</wp:posOffset>
          </wp:positionV>
          <wp:extent cx="1017905" cy="951230"/>
          <wp:effectExtent l="0" t="0" r="0" b="127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646D">
      <w:rPr>
        <w:rFonts w:ascii="Arial" w:eastAsia="Arial" w:hAnsi="Arial"/>
        <w:b/>
        <w:noProof/>
        <w:sz w:val="12"/>
      </w:rPr>
      <w:drawing>
        <wp:anchor distT="0" distB="0" distL="114300" distR="114300" simplePos="0" relativeHeight="251655680" behindDoc="0" locked="0" layoutInCell="1" allowOverlap="1" wp14:anchorId="48C2E2A8">
          <wp:simplePos x="0" y="0"/>
          <wp:positionH relativeFrom="column">
            <wp:posOffset>-333375</wp:posOffset>
          </wp:positionH>
          <wp:positionV relativeFrom="paragraph">
            <wp:posOffset>105410</wp:posOffset>
          </wp:positionV>
          <wp:extent cx="3639820" cy="4267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982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5439" w:rsidRDefault="004D0687" w:rsidP="004D0687">
    <w:pPr>
      <w:pStyle w:val="Encabezado"/>
      <w:rPr>
        <w:b/>
        <w:bCs/>
      </w:rPr>
    </w:pPr>
    <w:r w:rsidRPr="002504D2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3669F16" wp14:editId="52F1DC2B">
          <wp:simplePos x="0" y="0"/>
          <wp:positionH relativeFrom="column">
            <wp:posOffset>285750</wp:posOffset>
          </wp:positionH>
          <wp:positionV relativeFrom="paragraph">
            <wp:posOffset>1856105</wp:posOffset>
          </wp:positionV>
          <wp:extent cx="5042535" cy="50425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FC5439">
      <w:rPr>
        <w:b/>
        <w:bCs/>
      </w:rPr>
      <w:t xml:space="preserve">                                                         </w:t>
    </w:r>
  </w:p>
  <w:p w:rsidR="00BD6585" w:rsidRDefault="00BD6585" w:rsidP="004D0687">
    <w:pPr>
      <w:pStyle w:val="Encabezado"/>
    </w:pPr>
  </w:p>
  <w:p w:rsidR="00BD6585" w:rsidRDefault="00BD6585" w:rsidP="004D0687">
    <w:pPr>
      <w:pStyle w:val="Encabezado"/>
    </w:pPr>
  </w:p>
  <w:p w:rsidR="00BD6585" w:rsidRDefault="00BD6585" w:rsidP="004D0687">
    <w:pPr>
      <w:pStyle w:val="Encabezado"/>
    </w:pPr>
  </w:p>
  <w:p w:rsidR="00BD6585" w:rsidRPr="004D0687" w:rsidRDefault="00BD6585" w:rsidP="004D06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43EE3"/>
    <w:multiLevelType w:val="hybridMultilevel"/>
    <w:tmpl w:val="7910BA92"/>
    <w:lvl w:ilvl="0" w:tplc="8B3280E4">
      <w:start w:val="1"/>
      <w:numFmt w:val="bullet"/>
      <w:lvlText w:val="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24C29400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6F126D2E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8962128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52EA2C70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34F05630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DD84C79E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787A4418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B3962888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86001C4"/>
    <w:multiLevelType w:val="hybridMultilevel"/>
    <w:tmpl w:val="CD721118"/>
    <w:lvl w:ilvl="0" w:tplc="328CA12C">
      <w:start w:val="1"/>
      <w:numFmt w:val="bullet"/>
      <w:lvlText w:val="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8870BDA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50A4076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3D52C0D8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A3A20516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9D207324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9A5C48B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C27477E2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905EF822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F112F6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FEB52B8"/>
    <w:multiLevelType w:val="hybridMultilevel"/>
    <w:tmpl w:val="4D18FF7E"/>
    <w:lvl w:ilvl="0" w:tplc="E1F40556">
      <w:start w:val="1"/>
      <w:numFmt w:val="bullet"/>
      <w:lvlText w:val="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1" w:tplc="0270E98A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2" w:tplc="D9845DFA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B41AE478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70C6C58C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0BCCD986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68363C1C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7AFA23DA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A3C2E53A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4" w15:restartNumberingAfterBreak="0">
    <w:nsid w:val="142B6C7A"/>
    <w:multiLevelType w:val="hybridMultilevel"/>
    <w:tmpl w:val="C3B69EEE"/>
    <w:lvl w:ilvl="0" w:tplc="3278A4CE">
      <w:start w:val="1"/>
      <w:numFmt w:val="bullet"/>
      <w:lvlText w:val="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02B061A8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F512763A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2CAC1082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882209DA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3168D17C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293E8110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B17A4004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4BB02BCE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70720BA"/>
    <w:multiLevelType w:val="hybridMultilevel"/>
    <w:tmpl w:val="4B36D2F6"/>
    <w:lvl w:ilvl="0" w:tplc="0A7A6A3E">
      <w:start w:val="1"/>
      <w:numFmt w:val="bullet"/>
      <w:lvlText w:val=""/>
      <w:lvlJc w:val="left"/>
      <w:pPr>
        <w:tabs>
          <w:tab w:val="num" w:pos="220"/>
        </w:tabs>
        <w:ind w:left="220" w:hanging="360"/>
      </w:pPr>
      <w:rPr>
        <w:rFonts w:ascii="Wingdings" w:hAnsi="Wingdings" w:hint="default"/>
      </w:rPr>
    </w:lvl>
    <w:lvl w:ilvl="1" w:tplc="27E029B8" w:tentative="1">
      <w:start w:val="1"/>
      <w:numFmt w:val="bullet"/>
      <w:lvlText w:val="o"/>
      <w:lvlJc w:val="left"/>
      <w:pPr>
        <w:tabs>
          <w:tab w:val="num" w:pos="940"/>
        </w:tabs>
        <w:ind w:left="940" w:hanging="360"/>
      </w:pPr>
      <w:rPr>
        <w:rFonts w:ascii="Courier New" w:hAnsi="Courier New" w:hint="default"/>
      </w:rPr>
    </w:lvl>
    <w:lvl w:ilvl="2" w:tplc="ED30E470" w:tentative="1">
      <w:start w:val="1"/>
      <w:numFmt w:val="bullet"/>
      <w:lvlText w:val=""/>
      <w:lvlJc w:val="left"/>
      <w:pPr>
        <w:tabs>
          <w:tab w:val="num" w:pos="1660"/>
        </w:tabs>
        <w:ind w:left="1660" w:hanging="360"/>
      </w:pPr>
      <w:rPr>
        <w:rFonts w:ascii="Wingdings" w:hAnsi="Wingdings" w:hint="default"/>
      </w:rPr>
    </w:lvl>
    <w:lvl w:ilvl="3" w:tplc="2D94EE38" w:tentative="1">
      <w:start w:val="1"/>
      <w:numFmt w:val="bullet"/>
      <w:lvlText w:val=""/>
      <w:lvlJc w:val="left"/>
      <w:pPr>
        <w:tabs>
          <w:tab w:val="num" w:pos="2380"/>
        </w:tabs>
        <w:ind w:left="2380" w:hanging="360"/>
      </w:pPr>
      <w:rPr>
        <w:rFonts w:ascii="Symbol" w:hAnsi="Symbol" w:hint="default"/>
      </w:rPr>
    </w:lvl>
    <w:lvl w:ilvl="4" w:tplc="6D5E516C" w:tentative="1">
      <w:start w:val="1"/>
      <w:numFmt w:val="bullet"/>
      <w:lvlText w:val="o"/>
      <w:lvlJc w:val="left"/>
      <w:pPr>
        <w:tabs>
          <w:tab w:val="num" w:pos="3100"/>
        </w:tabs>
        <w:ind w:left="3100" w:hanging="360"/>
      </w:pPr>
      <w:rPr>
        <w:rFonts w:ascii="Courier New" w:hAnsi="Courier New" w:hint="default"/>
      </w:rPr>
    </w:lvl>
    <w:lvl w:ilvl="5" w:tplc="10FE4246" w:tentative="1">
      <w:start w:val="1"/>
      <w:numFmt w:val="bullet"/>
      <w:lvlText w:val=""/>
      <w:lvlJc w:val="left"/>
      <w:pPr>
        <w:tabs>
          <w:tab w:val="num" w:pos="3820"/>
        </w:tabs>
        <w:ind w:left="3820" w:hanging="360"/>
      </w:pPr>
      <w:rPr>
        <w:rFonts w:ascii="Wingdings" w:hAnsi="Wingdings" w:hint="default"/>
      </w:rPr>
    </w:lvl>
    <w:lvl w:ilvl="6" w:tplc="C214FE9A" w:tentative="1">
      <w:start w:val="1"/>
      <w:numFmt w:val="bullet"/>
      <w:lvlText w:val=""/>
      <w:lvlJc w:val="left"/>
      <w:pPr>
        <w:tabs>
          <w:tab w:val="num" w:pos="4540"/>
        </w:tabs>
        <w:ind w:left="4540" w:hanging="360"/>
      </w:pPr>
      <w:rPr>
        <w:rFonts w:ascii="Symbol" w:hAnsi="Symbol" w:hint="default"/>
      </w:rPr>
    </w:lvl>
    <w:lvl w:ilvl="7" w:tplc="F6AA6E82" w:tentative="1">
      <w:start w:val="1"/>
      <w:numFmt w:val="bullet"/>
      <w:lvlText w:val="o"/>
      <w:lvlJc w:val="left"/>
      <w:pPr>
        <w:tabs>
          <w:tab w:val="num" w:pos="5260"/>
        </w:tabs>
        <w:ind w:left="5260" w:hanging="360"/>
      </w:pPr>
      <w:rPr>
        <w:rFonts w:ascii="Courier New" w:hAnsi="Courier New" w:hint="default"/>
      </w:rPr>
    </w:lvl>
    <w:lvl w:ilvl="8" w:tplc="FCEA64D8" w:tentative="1">
      <w:start w:val="1"/>
      <w:numFmt w:val="bullet"/>
      <w:lvlText w:val=""/>
      <w:lvlJc w:val="left"/>
      <w:pPr>
        <w:tabs>
          <w:tab w:val="num" w:pos="5980"/>
        </w:tabs>
        <w:ind w:left="5980" w:hanging="360"/>
      </w:pPr>
      <w:rPr>
        <w:rFonts w:ascii="Wingdings" w:hAnsi="Wingdings" w:hint="default"/>
      </w:rPr>
    </w:lvl>
  </w:abstractNum>
  <w:abstractNum w:abstractNumId="6" w15:restartNumberingAfterBreak="0">
    <w:nsid w:val="1D812227"/>
    <w:multiLevelType w:val="hybridMultilevel"/>
    <w:tmpl w:val="5D227418"/>
    <w:lvl w:ilvl="0" w:tplc="03CC1DBC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3C667372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4672F208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C80AB46C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CBABAC2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59C69BEE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9264956C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15CE42C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1D50DAD0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DD65554"/>
    <w:multiLevelType w:val="hybridMultilevel"/>
    <w:tmpl w:val="D720A3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607E7"/>
    <w:multiLevelType w:val="hybridMultilevel"/>
    <w:tmpl w:val="A9B2B28E"/>
    <w:lvl w:ilvl="0" w:tplc="819CE534">
      <w:start w:val="1"/>
      <w:numFmt w:val="bullet"/>
      <w:lvlText w:val=""/>
      <w:lvlJc w:val="left"/>
      <w:pPr>
        <w:tabs>
          <w:tab w:val="num" w:pos="578"/>
        </w:tabs>
        <w:ind w:left="578" w:hanging="360"/>
      </w:pPr>
      <w:rPr>
        <w:rFonts w:ascii="Wingdings" w:hAnsi="Wingdings" w:hint="default"/>
      </w:rPr>
    </w:lvl>
    <w:lvl w:ilvl="1" w:tplc="9864D0B6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5E066BDA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5C81522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3C86416E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6FA0B7F8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216C6DF2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39BC709A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1C729814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9B12B02"/>
    <w:multiLevelType w:val="hybridMultilevel"/>
    <w:tmpl w:val="5D227418"/>
    <w:lvl w:ilvl="0" w:tplc="43848DE2">
      <w:start w:val="1"/>
      <w:numFmt w:val="bullet"/>
      <w:lvlText w:val="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AF5E5372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9852F408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836C34E2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22CEB402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26A01D26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AF62D622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4DC63846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25E2999A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ED5546D"/>
    <w:multiLevelType w:val="hybridMultilevel"/>
    <w:tmpl w:val="5D227418"/>
    <w:lvl w:ilvl="0" w:tplc="32C65214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3D3485E0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7212AC1E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A4E43C62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BCC69BC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C674D90A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D6D6602C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7220B7C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D1426B1A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F6449A8"/>
    <w:multiLevelType w:val="hybridMultilevel"/>
    <w:tmpl w:val="BD3EA78E"/>
    <w:lvl w:ilvl="0" w:tplc="490816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E71632"/>
    <w:multiLevelType w:val="hybridMultilevel"/>
    <w:tmpl w:val="4502D90C"/>
    <w:lvl w:ilvl="0" w:tplc="D4382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3A70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FCDC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F853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D88D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1B813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467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4CAC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60AE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5572C"/>
    <w:multiLevelType w:val="hybridMultilevel"/>
    <w:tmpl w:val="14F2074A"/>
    <w:lvl w:ilvl="0" w:tplc="A08A7A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4FA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CF88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63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1EB7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6B85C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EB6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A04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DA95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D02D1"/>
    <w:multiLevelType w:val="hybridMultilevel"/>
    <w:tmpl w:val="FE4C3234"/>
    <w:lvl w:ilvl="0" w:tplc="0C0A0001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77551"/>
    <w:multiLevelType w:val="hybridMultilevel"/>
    <w:tmpl w:val="C3B69EEE"/>
    <w:lvl w:ilvl="0" w:tplc="2D8EED9A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B060EB16">
      <w:start w:val="1"/>
      <w:numFmt w:val="bullet"/>
      <w:lvlText w:val="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2" w:tplc="71401952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A88CB76A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D0222E52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7B5A9782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C26C4CE4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5B6CB5EA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4942E38C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4F890354"/>
    <w:multiLevelType w:val="hybridMultilevel"/>
    <w:tmpl w:val="A30A25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E7A7E"/>
    <w:multiLevelType w:val="hybridMultilevel"/>
    <w:tmpl w:val="EE4ECB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64362"/>
    <w:multiLevelType w:val="hybridMultilevel"/>
    <w:tmpl w:val="8168FC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D07A16"/>
    <w:multiLevelType w:val="hybridMultilevel"/>
    <w:tmpl w:val="561E1E22"/>
    <w:lvl w:ilvl="0" w:tplc="D85CC1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BA83BF6"/>
    <w:multiLevelType w:val="hybridMultilevel"/>
    <w:tmpl w:val="54B8B12C"/>
    <w:lvl w:ilvl="0" w:tplc="10E8CFF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BF41351"/>
    <w:multiLevelType w:val="hybridMultilevel"/>
    <w:tmpl w:val="0BC0481E"/>
    <w:lvl w:ilvl="0" w:tplc="D81A0490">
      <w:start w:val="3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eastAsia="Times New Roman" w:hAnsi="Symbol" w:cs="Times New Roman" w:hint="default"/>
      </w:rPr>
    </w:lvl>
    <w:lvl w:ilvl="1" w:tplc="8A1CD9CE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428C872C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33326E22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6804C624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E5F0A490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CAEE967E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144D37A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83ACF516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3"/>
  </w:num>
  <w:num w:numId="5">
    <w:abstractNumId w:val="8"/>
  </w:num>
  <w:num w:numId="6">
    <w:abstractNumId w:val="12"/>
  </w:num>
  <w:num w:numId="7">
    <w:abstractNumId w:val="4"/>
  </w:num>
  <w:num w:numId="8">
    <w:abstractNumId w:val="15"/>
  </w:num>
  <w:num w:numId="9">
    <w:abstractNumId w:val="13"/>
  </w:num>
  <w:num w:numId="10">
    <w:abstractNumId w:val="1"/>
  </w:num>
  <w:num w:numId="11">
    <w:abstractNumId w:val="6"/>
  </w:num>
  <w:num w:numId="12">
    <w:abstractNumId w:val="0"/>
  </w:num>
  <w:num w:numId="13">
    <w:abstractNumId w:val="5"/>
  </w:num>
  <w:num w:numId="14">
    <w:abstractNumId w:val="21"/>
  </w:num>
  <w:num w:numId="15">
    <w:abstractNumId w:val="16"/>
  </w:num>
  <w:num w:numId="16">
    <w:abstractNumId w:val="17"/>
  </w:num>
  <w:num w:numId="17">
    <w:abstractNumId w:val="7"/>
  </w:num>
  <w:num w:numId="18">
    <w:abstractNumId w:val="18"/>
  </w:num>
  <w:num w:numId="19">
    <w:abstractNumId w:val="19"/>
  </w:num>
  <w:num w:numId="20">
    <w:abstractNumId w:val="11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2D8A"/>
    <w:rsid w:val="00005A57"/>
    <w:rsid w:val="000155A5"/>
    <w:rsid w:val="0003609F"/>
    <w:rsid w:val="00043818"/>
    <w:rsid w:val="00053D0A"/>
    <w:rsid w:val="000574A6"/>
    <w:rsid w:val="000579DA"/>
    <w:rsid w:val="00062039"/>
    <w:rsid w:val="0006515A"/>
    <w:rsid w:val="00070AB0"/>
    <w:rsid w:val="00071640"/>
    <w:rsid w:val="00071BCF"/>
    <w:rsid w:val="00073113"/>
    <w:rsid w:val="00083F4A"/>
    <w:rsid w:val="00092616"/>
    <w:rsid w:val="00093252"/>
    <w:rsid w:val="000943BC"/>
    <w:rsid w:val="000943EB"/>
    <w:rsid w:val="00097086"/>
    <w:rsid w:val="000A2BE3"/>
    <w:rsid w:val="000B26F1"/>
    <w:rsid w:val="000B70C4"/>
    <w:rsid w:val="000C2786"/>
    <w:rsid w:val="000D6E9A"/>
    <w:rsid w:val="000D7A76"/>
    <w:rsid w:val="000D7C82"/>
    <w:rsid w:val="000E59AA"/>
    <w:rsid w:val="000E72C9"/>
    <w:rsid w:val="000E7665"/>
    <w:rsid w:val="000E76A5"/>
    <w:rsid w:val="000F2B71"/>
    <w:rsid w:val="00103091"/>
    <w:rsid w:val="00103274"/>
    <w:rsid w:val="00105629"/>
    <w:rsid w:val="00107934"/>
    <w:rsid w:val="00113A11"/>
    <w:rsid w:val="00113FDD"/>
    <w:rsid w:val="00117339"/>
    <w:rsid w:val="001404C8"/>
    <w:rsid w:val="00146E5B"/>
    <w:rsid w:val="00150BFF"/>
    <w:rsid w:val="0015412C"/>
    <w:rsid w:val="00157F3D"/>
    <w:rsid w:val="00166E86"/>
    <w:rsid w:val="00167BB3"/>
    <w:rsid w:val="00171769"/>
    <w:rsid w:val="0017584F"/>
    <w:rsid w:val="0018133E"/>
    <w:rsid w:val="0019348E"/>
    <w:rsid w:val="001A432C"/>
    <w:rsid w:val="001A78C7"/>
    <w:rsid w:val="001B62DD"/>
    <w:rsid w:val="001C04EB"/>
    <w:rsid w:val="001C2A4B"/>
    <w:rsid w:val="001C518F"/>
    <w:rsid w:val="001C59E5"/>
    <w:rsid w:val="001C6600"/>
    <w:rsid w:val="001D36D4"/>
    <w:rsid w:val="001D41F9"/>
    <w:rsid w:val="001D4C35"/>
    <w:rsid w:val="001D74CA"/>
    <w:rsid w:val="001E0C29"/>
    <w:rsid w:val="001F1809"/>
    <w:rsid w:val="001F74DA"/>
    <w:rsid w:val="002167E5"/>
    <w:rsid w:val="00226067"/>
    <w:rsid w:val="0023397F"/>
    <w:rsid w:val="00241EAF"/>
    <w:rsid w:val="002425E5"/>
    <w:rsid w:val="00244409"/>
    <w:rsid w:val="00250F65"/>
    <w:rsid w:val="0025130B"/>
    <w:rsid w:val="00251E28"/>
    <w:rsid w:val="00252270"/>
    <w:rsid w:val="00263980"/>
    <w:rsid w:val="00274030"/>
    <w:rsid w:val="00280603"/>
    <w:rsid w:val="0028361D"/>
    <w:rsid w:val="00284C6E"/>
    <w:rsid w:val="002877C9"/>
    <w:rsid w:val="00290766"/>
    <w:rsid w:val="0029097C"/>
    <w:rsid w:val="00294027"/>
    <w:rsid w:val="00295C22"/>
    <w:rsid w:val="002970AE"/>
    <w:rsid w:val="002A215F"/>
    <w:rsid w:val="002A31B1"/>
    <w:rsid w:val="002D2311"/>
    <w:rsid w:val="002E1846"/>
    <w:rsid w:val="002F6BF6"/>
    <w:rsid w:val="00305502"/>
    <w:rsid w:val="00306EC6"/>
    <w:rsid w:val="0031204F"/>
    <w:rsid w:val="00313233"/>
    <w:rsid w:val="00314547"/>
    <w:rsid w:val="00316558"/>
    <w:rsid w:val="00322D72"/>
    <w:rsid w:val="00353650"/>
    <w:rsid w:val="00353DDB"/>
    <w:rsid w:val="003551C5"/>
    <w:rsid w:val="00355617"/>
    <w:rsid w:val="00361F01"/>
    <w:rsid w:val="00363E96"/>
    <w:rsid w:val="00364061"/>
    <w:rsid w:val="00367AD3"/>
    <w:rsid w:val="003731EB"/>
    <w:rsid w:val="00383D44"/>
    <w:rsid w:val="00397332"/>
    <w:rsid w:val="003A2E65"/>
    <w:rsid w:val="003B24EE"/>
    <w:rsid w:val="003B4513"/>
    <w:rsid w:val="003C1658"/>
    <w:rsid w:val="003D106D"/>
    <w:rsid w:val="003D138B"/>
    <w:rsid w:val="003E1B6C"/>
    <w:rsid w:val="003F6560"/>
    <w:rsid w:val="00404C78"/>
    <w:rsid w:val="00412F4F"/>
    <w:rsid w:val="0041617A"/>
    <w:rsid w:val="004258E7"/>
    <w:rsid w:val="00425B8E"/>
    <w:rsid w:val="00427175"/>
    <w:rsid w:val="00443BD4"/>
    <w:rsid w:val="00446F68"/>
    <w:rsid w:val="00447A09"/>
    <w:rsid w:val="004511A2"/>
    <w:rsid w:val="0045225E"/>
    <w:rsid w:val="00455F8D"/>
    <w:rsid w:val="004567FD"/>
    <w:rsid w:val="00460AE5"/>
    <w:rsid w:val="00463FCC"/>
    <w:rsid w:val="00470970"/>
    <w:rsid w:val="00480263"/>
    <w:rsid w:val="004805A3"/>
    <w:rsid w:val="00482631"/>
    <w:rsid w:val="0048316F"/>
    <w:rsid w:val="00487103"/>
    <w:rsid w:val="00495338"/>
    <w:rsid w:val="004A1E75"/>
    <w:rsid w:val="004A38E5"/>
    <w:rsid w:val="004A5122"/>
    <w:rsid w:val="004D0687"/>
    <w:rsid w:val="004E2733"/>
    <w:rsid w:val="004E3596"/>
    <w:rsid w:val="004E5119"/>
    <w:rsid w:val="004E5BE2"/>
    <w:rsid w:val="00500E83"/>
    <w:rsid w:val="00501C68"/>
    <w:rsid w:val="005121C2"/>
    <w:rsid w:val="005149CC"/>
    <w:rsid w:val="00531001"/>
    <w:rsid w:val="00536AF1"/>
    <w:rsid w:val="0054530E"/>
    <w:rsid w:val="00545C04"/>
    <w:rsid w:val="00546F07"/>
    <w:rsid w:val="0057012E"/>
    <w:rsid w:val="005702E7"/>
    <w:rsid w:val="005800CE"/>
    <w:rsid w:val="005B1B4D"/>
    <w:rsid w:val="005C1EB8"/>
    <w:rsid w:val="005C3BB5"/>
    <w:rsid w:val="005D1293"/>
    <w:rsid w:val="005D6A84"/>
    <w:rsid w:val="005E0297"/>
    <w:rsid w:val="005E1BBB"/>
    <w:rsid w:val="005F099F"/>
    <w:rsid w:val="005F4A27"/>
    <w:rsid w:val="005F62B9"/>
    <w:rsid w:val="0060768C"/>
    <w:rsid w:val="00622778"/>
    <w:rsid w:val="00625386"/>
    <w:rsid w:val="006267EE"/>
    <w:rsid w:val="00634AED"/>
    <w:rsid w:val="00635F14"/>
    <w:rsid w:val="00646131"/>
    <w:rsid w:val="0065282D"/>
    <w:rsid w:val="006602CA"/>
    <w:rsid w:val="0066119B"/>
    <w:rsid w:val="006656D4"/>
    <w:rsid w:val="0067021F"/>
    <w:rsid w:val="00673861"/>
    <w:rsid w:val="00675172"/>
    <w:rsid w:val="00686831"/>
    <w:rsid w:val="00694208"/>
    <w:rsid w:val="006A0C9E"/>
    <w:rsid w:val="006A1A9C"/>
    <w:rsid w:val="006A2DA5"/>
    <w:rsid w:val="006A49B9"/>
    <w:rsid w:val="006A693B"/>
    <w:rsid w:val="006B1040"/>
    <w:rsid w:val="006B7E52"/>
    <w:rsid w:val="006C124E"/>
    <w:rsid w:val="006C268A"/>
    <w:rsid w:val="006C3804"/>
    <w:rsid w:val="006C3867"/>
    <w:rsid w:val="006D79D2"/>
    <w:rsid w:val="006E5569"/>
    <w:rsid w:val="006F1E81"/>
    <w:rsid w:val="006F3CFB"/>
    <w:rsid w:val="006F6C48"/>
    <w:rsid w:val="006F75A5"/>
    <w:rsid w:val="00701E3D"/>
    <w:rsid w:val="00703826"/>
    <w:rsid w:val="007041CF"/>
    <w:rsid w:val="007117B1"/>
    <w:rsid w:val="00713157"/>
    <w:rsid w:val="0071759D"/>
    <w:rsid w:val="00727BAF"/>
    <w:rsid w:val="007339BD"/>
    <w:rsid w:val="00744AD1"/>
    <w:rsid w:val="00745A10"/>
    <w:rsid w:val="00752666"/>
    <w:rsid w:val="007549D3"/>
    <w:rsid w:val="00754D2C"/>
    <w:rsid w:val="00755509"/>
    <w:rsid w:val="00755637"/>
    <w:rsid w:val="00757D4C"/>
    <w:rsid w:val="00765369"/>
    <w:rsid w:val="00775080"/>
    <w:rsid w:val="007779D7"/>
    <w:rsid w:val="00782EF8"/>
    <w:rsid w:val="00787A36"/>
    <w:rsid w:val="00792331"/>
    <w:rsid w:val="007B2ED2"/>
    <w:rsid w:val="007B55D0"/>
    <w:rsid w:val="007D2586"/>
    <w:rsid w:val="007D56DB"/>
    <w:rsid w:val="007D580F"/>
    <w:rsid w:val="007E0A52"/>
    <w:rsid w:val="007E281C"/>
    <w:rsid w:val="007E3B39"/>
    <w:rsid w:val="007E6C63"/>
    <w:rsid w:val="007F03FC"/>
    <w:rsid w:val="007F4785"/>
    <w:rsid w:val="00800B61"/>
    <w:rsid w:val="008010A3"/>
    <w:rsid w:val="008010E0"/>
    <w:rsid w:val="008058AF"/>
    <w:rsid w:val="00820433"/>
    <w:rsid w:val="00821397"/>
    <w:rsid w:val="0082580E"/>
    <w:rsid w:val="00826701"/>
    <w:rsid w:val="00836D01"/>
    <w:rsid w:val="0084646D"/>
    <w:rsid w:val="0086055E"/>
    <w:rsid w:val="0088076E"/>
    <w:rsid w:val="00880FBA"/>
    <w:rsid w:val="00885BFF"/>
    <w:rsid w:val="00893530"/>
    <w:rsid w:val="00894F5C"/>
    <w:rsid w:val="008978BC"/>
    <w:rsid w:val="008A4CA1"/>
    <w:rsid w:val="008B2601"/>
    <w:rsid w:val="008B4F22"/>
    <w:rsid w:val="008C002D"/>
    <w:rsid w:val="008C0DE9"/>
    <w:rsid w:val="008D015F"/>
    <w:rsid w:val="008D57C8"/>
    <w:rsid w:val="008E7B49"/>
    <w:rsid w:val="008F0E19"/>
    <w:rsid w:val="009024AE"/>
    <w:rsid w:val="00902717"/>
    <w:rsid w:val="00913A17"/>
    <w:rsid w:val="009152E0"/>
    <w:rsid w:val="0091670F"/>
    <w:rsid w:val="00920C39"/>
    <w:rsid w:val="009258B1"/>
    <w:rsid w:val="00926D79"/>
    <w:rsid w:val="0093604B"/>
    <w:rsid w:val="0094194C"/>
    <w:rsid w:val="00942BF2"/>
    <w:rsid w:val="00944ECB"/>
    <w:rsid w:val="0095048A"/>
    <w:rsid w:val="00955771"/>
    <w:rsid w:val="009607D9"/>
    <w:rsid w:val="00961AAA"/>
    <w:rsid w:val="0097184C"/>
    <w:rsid w:val="00972218"/>
    <w:rsid w:val="009755F1"/>
    <w:rsid w:val="00977831"/>
    <w:rsid w:val="00981D2B"/>
    <w:rsid w:val="009821D2"/>
    <w:rsid w:val="0098467C"/>
    <w:rsid w:val="009A4254"/>
    <w:rsid w:val="009B05D8"/>
    <w:rsid w:val="009C0443"/>
    <w:rsid w:val="009C47BE"/>
    <w:rsid w:val="009E2D7C"/>
    <w:rsid w:val="009E32E3"/>
    <w:rsid w:val="009E67D8"/>
    <w:rsid w:val="009F6C60"/>
    <w:rsid w:val="00A07111"/>
    <w:rsid w:val="00A11456"/>
    <w:rsid w:val="00A11C46"/>
    <w:rsid w:val="00A14CE7"/>
    <w:rsid w:val="00A21325"/>
    <w:rsid w:val="00A31DB9"/>
    <w:rsid w:val="00A36834"/>
    <w:rsid w:val="00A459F1"/>
    <w:rsid w:val="00A50021"/>
    <w:rsid w:val="00A50BAE"/>
    <w:rsid w:val="00A54FDD"/>
    <w:rsid w:val="00A67AEA"/>
    <w:rsid w:val="00A729D7"/>
    <w:rsid w:val="00A7583C"/>
    <w:rsid w:val="00A81C78"/>
    <w:rsid w:val="00A95CCC"/>
    <w:rsid w:val="00AA53EC"/>
    <w:rsid w:val="00AA6FC5"/>
    <w:rsid w:val="00AB284D"/>
    <w:rsid w:val="00AB2ECC"/>
    <w:rsid w:val="00AB7EA8"/>
    <w:rsid w:val="00AC1736"/>
    <w:rsid w:val="00AC39FE"/>
    <w:rsid w:val="00AC5E5A"/>
    <w:rsid w:val="00AC761D"/>
    <w:rsid w:val="00AD269F"/>
    <w:rsid w:val="00AD7914"/>
    <w:rsid w:val="00AE273A"/>
    <w:rsid w:val="00AE7B20"/>
    <w:rsid w:val="00AF60A0"/>
    <w:rsid w:val="00AF6461"/>
    <w:rsid w:val="00AF6956"/>
    <w:rsid w:val="00B13AEF"/>
    <w:rsid w:val="00B13E65"/>
    <w:rsid w:val="00B222B4"/>
    <w:rsid w:val="00B23D21"/>
    <w:rsid w:val="00B23EC0"/>
    <w:rsid w:val="00B24CAB"/>
    <w:rsid w:val="00B32B85"/>
    <w:rsid w:val="00B51278"/>
    <w:rsid w:val="00B60043"/>
    <w:rsid w:val="00B62F9F"/>
    <w:rsid w:val="00B82550"/>
    <w:rsid w:val="00B86AD1"/>
    <w:rsid w:val="00B879C2"/>
    <w:rsid w:val="00B87DCA"/>
    <w:rsid w:val="00BA60DB"/>
    <w:rsid w:val="00BB79B7"/>
    <w:rsid w:val="00BC01A8"/>
    <w:rsid w:val="00BD43A6"/>
    <w:rsid w:val="00BD5016"/>
    <w:rsid w:val="00BD6585"/>
    <w:rsid w:val="00BE1DD6"/>
    <w:rsid w:val="00BF0523"/>
    <w:rsid w:val="00C05927"/>
    <w:rsid w:val="00C1477E"/>
    <w:rsid w:val="00C153C0"/>
    <w:rsid w:val="00C211F4"/>
    <w:rsid w:val="00C222A1"/>
    <w:rsid w:val="00C24EE0"/>
    <w:rsid w:val="00C31D0D"/>
    <w:rsid w:val="00C3494A"/>
    <w:rsid w:val="00C40434"/>
    <w:rsid w:val="00C42193"/>
    <w:rsid w:val="00C57491"/>
    <w:rsid w:val="00C60757"/>
    <w:rsid w:val="00C60DFC"/>
    <w:rsid w:val="00C623B7"/>
    <w:rsid w:val="00C627AC"/>
    <w:rsid w:val="00C644A1"/>
    <w:rsid w:val="00C6470E"/>
    <w:rsid w:val="00C662BB"/>
    <w:rsid w:val="00C66E63"/>
    <w:rsid w:val="00C75206"/>
    <w:rsid w:val="00C76F65"/>
    <w:rsid w:val="00C8186E"/>
    <w:rsid w:val="00C81A87"/>
    <w:rsid w:val="00C82D8A"/>
    <w:rsid w:val="00C85B35"/>
    <w:rsid w:val="00C9048C"/>
    <w:rsid w:val="00C9127E"/>
    <w:rsid w:val="00C96285"/>
    <w:rsid w:val="00CA6477"/>
    <w:rsid w:val="00CA7543"/>
    <w:rsid w:val="00CC1EB7"/>
    <w:rsid w:val="00CC6BE7"/>
    <w:rsid w:val="00CC6E70"/>
    <w:rsid w:val="00CF2416"/>
    <w:rsid w:val="00CF5F6A"/>
    <w:rsid w:val="00CF6025"/>
    <w:rsid w:val="00D01367"/>
    <w:rsid w:val="00D0597C"/>
    <w:rsid w:val="00D111FA"/>
    <w:rsid w:val="00D14EA2"/>
    <w:rsid w:val="00D167EF"/>
    <w:rsid w:val="00D2251F"/>
    <w:rsid w:val="00D2328B"/>
    <w:rsid w:val="00D24149"/>
    <w:rsid w:val="00D24DC5"/>
    <w:rsid w:val="00D27394"/>
    <w:rsid w:val="00D30E93"/>
    <w:rsid w:val="00D32CC2"/>
    <w:rsid w:val="00D3596E"/>
    <w:rsid w:val="00D419DC"/>
    <w:rsid w:val="00D4460D"/>
    <w:rsid w:val="00D47DF0"/>
    <w:rsid w:val="00D528E2"/>
    <w:rsid w:val="00D53E7D"/>
    <w:rsid w:val="00D625D1"/>
    <w:rsid w:val="00D65A2C"/>
    <w:rsid w:val="00D6751C"/>
    <w:rsid w:val="00D72409"/>
    <w:rsid w:val="00D730A3"/>
    <w:rsid w:val="00D75810"/>
    <w:rsid w:val="00D765D5"/>
    <w:rsid w:val="00D77085"/>
    <w:rsid w:val="00D83654"/>
    <w:rsid w:val="00D90B76"/>
    <w:rsid w:val="00D950EF"/>
    <w:rsid w:val="00D966D8"/>
    <w:rsid w:val="00D97F4D"/>
    <w:rsid w:val="00DA18EB"/>
    <w:rsid w:val="00DA3AE7"/>
    <w:rsid w:val="00DB31FC"/>
    <w:rsid w:val="00DC5A9C"/>
    <w:rsid w:val="00DD0D1D"/>
    <w:rsid w:val="00DD2F3D"/>
    <w:rsid w:val="00DD7661"/>
    <w:rsid w:val="00DE25C7"/>
    <w:rsid w:val="00DE5CF6"/>
    <w:rsid w:val="00DF5EDF"/>
    <w:rsid w:val="00DF7852"/>
    <w:rsid w:val="00E138E9"/>
    <w:rsid w:val="00E273D7"/>
    <w:rsid w:val="00E3165B"/>
    <w:rsid w:val="00E334BE"/>
    <w:rsid w:val="00E3690F"/>
    <w:rsid w:val="00E40546"/>
    <w:rsid w:val="00E53144"/>
    <w:rsid w:val="00E54332"/>
    <w:rsid w:val="00E64054"/>
    <w:rsid w:val="00E70BB6"/>
    <w:rsid w:val="00E90340"/>
    <w:rsid w:val="00E93836"/>
    <w:rsid w:val="00E97991"/>
    <w:rsid w:val="00EA1E23"/>
    <w:rsid w:val="00EA48E0"/>
    <w:rsid w:val="00EB0DA5"/>
    <w:rsid w:val="00EB4615"/>
    <w:rsid w:val="00EB4AA8"/>
    <w:rsid w:val="00EC40E9"/>
    <w:rsid w:val="00EC5CAB"/>
    <w:rsid w:val="00EE395B"/>
    <w:rsid w:val="00EE6529"/>
    <w:rsid w:val="00EF5572"/>
    <w:rsid w:val="00F01576"/>
    <w:rsid w:val="00F04D22"/>
    <w:rsid w:val="00F201FD"/>
    <w:rsid w:val="00F417BC"/>
    <w:rsid w:val="00F43B6C"/>
    <w:rsid w:val="00F52CC7"/>
    <w:rsid w:val="00F74ECB"/>
    <w:rsid w:val="00F85F06"/>
    <w:rsid w:val="00F93874"/>
    <w:rsid w:val="00FA4972"/>
    <w:rsid w:val="00FB5553"/>
    <w:rsid w:val="00FC370E"/>
    <w:rsid w:val="00FC5439"/>
    <w:rsid w:val="00FD61F5"/>
    <w:rsid w:val="00FD6DD2"/>
    <w:rsid w:val="00FF22AA"/>
    <w:rsid w:val="00FF3F32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00EF2443"/>
  <w15:docId w15:val="{A3394C7C-4082-46EF-B774-0FEDE116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lang w:val="es-MX"/>
    </w:rPr>
  </w:style>
  <w:style w:type="paragraph" w:styleId="Ttulo2">
    <w:name w:val="heading 2"/>
    <w:basedOn w:val="Normal"/>
    <w:next w:val="Normal"/>
    <w:qFormat/>
    <w:pPr>
      <w:keepNext/>
      <w:ind w:hanging="567"/>
      <w:outlineLvl w:val="1"/>
    </w:pPr>
    <w:rPr>
      <w:rFonts w:ascii="Arial" w:hAnsi="Arial"/>
      <w:b/>
      <w:bCs/>
      <w:sz w:val="24"/>
      <w:lang w:val="es-MX"/>
    </w:rPr>
  </w:style>
  <w:style w:type="paragraph" w:styleId="Ttulo3">
    <w:name w:val="heading 3"/>
    <w:basedOn w:val="Normal"/>
    <w:next w:val="Normal"/>
    <w:qFormat/>
    <w:pPr>
      <w:keepNext/>
      <w:ind w:left="-567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ind w:hanging="567"/>
      <w:jc w:val="both"/>
      <w:outlineLvl w:val="3"/>
    </w:pPr>
    <w:rPr>
      <w:rFonts w:ascii="Arial" w:hAnsi="Arial"/>
      <w:b/>
      <w:bCs/>
      <w:sz w:val="24"/>
      <w:lang w:val="es-MX"/>
    </w:rPr>
  </w:style>
  <w:style w:type="paragraph" w:styleId="Ttulo5">
    <w:name w:val="heading 5"/>
    <w:basedOn w:val="Normal"/>
    <w:next w:val="Normal"/>
    <w:qFormat/>
    <w:pPr>
      <w:keepNext/>
      <w:ind w:hanging="567"/>
      <w:jc w:val="both"/>
      <w:outlineLvl w:val="4"/>
    </w:pPr>
    <w:rPr>
      <w:rFonts w:ascii="Arial" w:hAnsi="Arial"/>
      <w:b/>
      <w:bCs/>
      <w:sz w:val="22"/>
      <w:lang w:val="es-MX"/>
    </w:rPr>
  </w:style>
  <w:style w:type="paragraph" w:styleId="Ttulo6">
    <w:name w:val="heading 6"/>
    <w:basedOn w:val="Normal"/>
    <w:next w:val="Normal"/>
    <w:qFormat/>
    <w:pPr>
      <w:keepNext/>
      <w:ind w:left="153" w:right="-93"/>
      <w:jc w:val="both"/>
      <w:outlineLvl w:val="5"/>
    </w:pPr>
    <w:rPr>
      <w:rFonts w:ascii="Arial" w:hAnsi="Arial"/>
      <w:b/>
      <w:bCs/>
      <w:sz w:val="22"/>
      <w:lang w:val="es-MX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bCs/>
      <w:sz w:val="24"/>
      <w:lang w:val="es-MX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b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" w:hAnsi="Arial"/>
      <w:lang w:val="es-MX"/>
    </w:rPr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pPr>
      <w:ind w:right="-283"/>
      <w:jc w:val="both"/>
    </w:pPr>
    <w:rPr>
      <w:rFonts w:ascii="Arial" w:hAnsi="Arial"/>
      <w:lang w:val="es-MX"/>
    </w:rPr>
  </w:style>
  <w:style w:type="paragraph" w:styleId="Sangradetextonormal">
    <w:name w:val="Body Text Indent"/>
    <w:basedOn w:val="Normal"/>
    <w:pPr>
      <w:ind w:left="-567"/>
    </w:pPr>
    <w:rPr>
      <w:rFonts w:ascii="Arial" w:hAnsi="Arial"/>
      <w:sz w:val="24"/>
      <w:lang w:val="es-MX"/>
    </w:rPr>
  </w:style>
  <w:style w:type="paragraph" w:styleId="Ttulo">
    <w:name w:val="Title"/>
    <w:basedOn w:val="Normal"/>
    <w:qFormat/>
    <w:pPr>
      <w:ind w:left="-567"/>
      <w:jc w:val="center"/>
    </w:pPr>
    <w:rPr>
      <w:rFonts w:ascii="Arial" w:hAnsi="Arial"/>
      <w:b/>
      <w:bCs/>
      <w:sz w:val="24"/>
      <w:lang w:val="es-MX"/>
    </w:rPr>
  </w:style>
  <w:style w:type="paragraph" w:styleId="Textodebloque">
    <w:name w:val="Block Text"/>
    <w:basedOn w:val="Normal"/>
    <w:pPr>
      <w:tabs>
        <w:tab w:val="left" w:pos="-567"/>
      </w:tabs>
      <w:ind w:left="-567" w:right="-93"/>
      <w:jc w:val="both"/>
    </w:pPr>
    <w:rPr>
      <w:rFonts w:ascii="Arial" w:hAnsi="Arial"/>
      <w:sz w:val="24"/>
      <w:lang w:val="es-MX"/>
    </w:rPr>
  </w:style>
  <w:style w:type="character" w:styleId="Hipervnculovisitado">
    <w:name w:val="FollowedHyperlink"/>
    <w:rPr>
      <w:color w:val="800080"/>
      <w:u w:val="single"/>
    </w:rPr>
  </w:style>
  <w:style w:type="paragraph" w:styleId="Sangra2detindependiente">
    <w:name w:val="Body Text Indent 2"/>
    <w:basedOn w:val="Normal"/>
    <w:pPr>
      <w:ind w:left="-567"/>
      <w:jc w:val="both"/>
    </w:pPr>
    <w:rPr>
      <w:rFonts w:ascii="Arial" w:hAnsi="Arial" w:cs="Arial"/>
      <w:sz w:val="22"/>
      <w:lang w:val="es-MX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notapie">
    <w:name w:val="footnote text"/>
    <w:basedOn w:val="Normal"/>
    <w:semiHidden/>
    <w:rsid w:val="00103091"/>
  </w:style>
  <w:style w:type="table" w:styleId="Tablaconcuadrcula">
    <w:name w:val="Table Grid"/>
    <w:basedOn w:val="Tablanormal"/>
    <w:uiPriority w:val="59"/>
    <w:rsid w:val="00BD4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6267EE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E273D7"/>
    <w:rPr>
      <w:color w:val="808080"/>
    </w:rPr>
  </w:style>
  <w:style w:type="character" w:customStyle="1" w:styleId="EncabezadoCar">
    <w:name w:val="Encabezado Car"/>
    <w:basedOn w:val="Fuentedeprrafopredeter"/>
    <w:link w:val="Encabezado"/>
    <w:uiPriority w:val="99"/>
    <w:rsid w:val="00A14CE7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IDEW%204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B243D7CBB7040ACABF08DF9E2977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3A6E9-0DC6-4A97-A0CA-FE5499147BBB}"/>
      </w:docPartPr>
      <w:docPartBody>
        <w:p w:rsidR="007C6803" w:rsidRDefault="00484999">
          <w:pPr>
            <w:pStyle w:val="0B243D7CBB7040ACABF08DF9E297733B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5B6308787084233AA59DD60EF1DA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4B591-C0F6-4AB0-9719-3E8B361C378B}"/>
      </w:docPartPr>
      <w:docPartBody>
        <w:p w:rsidR="007C6803" w:rsidRDefault="00484999">
          <w:pPr>
            <w:pStyle w:val="E5B6308787084233AA59DD60EF1DAE73"/>
          </w:pPr>
          <w:r>
            <w:rPr>
              <w:rStyle w:val="Textodelmarcadordeposicin"/>
            </w:rPr>
            <w:t>(Apellido paterno)</w:t>
          </w:r>
        </w:p>
      </w:docPartBody>
    </w:docPart>
    <w:docPart>
      <w:docPartPr>
        <w:name w:val="14BFF17D1FF846538D464241015F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9E03E-392D-4829-B73E-016C994546FF}"/>
      </w:docPartPr>
      <w:docPartBody>
        <w:p w:rsidR="007C6803" w:rsidRDefault="00484999">
          <w:pPr>
            <w:pStyle w:val="14BFF17D1FF846538D464241015FBF8B"/>
          </w:pPr>
          <w:r w:rsidRPr="000B26F1">
            <w:rPr>
              <w:rStyle w:val="Textodelmarcadordeposicin"/>
            </w:rPr>
            <w:t>(Apellido Materno)</w:t>
          </w:r>
        </w:p>
      </w:docPartBody>
    </w:docPart>
    <w:docPart>
      <w:docPartPr>
        <w:name w:val="FA8F55FBFF924D5E8A8FEEB1E73FB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E32F6-D6B6-482F-95FA-01E8A7DC9DDB}"/>
      </w:docPartPr>
      <w:docPartBody>
        <w:p w:rsidR="007C6803" w:rsidRDefault="00484999">
          <w:pPr>
            <w:pStyle w:val="FA8F55FBFF924D5E8A8FEEB1E73FB144"/>
          </w:pPr>
          <w:r>
            <w:rPr>
              <w:rStyle w:val="Textodelmarcadordeposicin"/>
            </w:rPr>
            <w:t>(Nombre(s))</w:t>
          </w:r>
        </w:p>
      </w:docPartBody>
    </w:docPart>
    <w:docPart>
      <w:docPartPr>
        <w:name w:val="D57BEC45A85B4499B909D2FE1A1BA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869C9-CA92-47C9-966B-463D92774157}"/>
      </w:docPartPr>
      <w:docPartBody>
        <w:p w:rsidR="007C6803" w:rsidRDefault="00484999">
          <w:pPr>
            <w:pStyle w:val="D57BEC45A85B4499B909D2FE1A1BA817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701CA7A019B4BA394AE15BA5867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0605F-AFAA-4DFE-9D8E-14780C515FEE}"/>
      </w:docPartPr>
      <w:docPartBody>
        <w:p w:rsidR="007C6803" w:rsidRDefault="00484999">
          <w:pPr>
            <w:pStyle w:val="5701CA7A019B4BA394AE15BA58670F64"/>
          </w:pPr>
          <w:r>
            <w:rPr>
              <w:rStyle w:val="Textodelmarcadordeposicin"/>
            </w:rPr>
            <w:t>(Número)</w:t>
          </w:r>
        </w:p>
      </w:docPartBody>
    </w:docPart>
    <w:docPart>
      <w:docPartPr>
        <w:name w:val="3F05DF2EF3B046678B308508E3589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3F1EB-0321-43F5-8FEF-1AC2EDBB0DB7}"/>
      </w:docPartPr>
      <w:docPartBody>
        <w:p w:rsidR="007C6803" w:rsidRDefault="00484999">
          <w:pPr>
            <w:pStyle w:val="3F05DF2EF3B046678B308508E3589905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FDB1CBCB40649CE9204191136412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F1719-400F-40B3-8EF5-E25ACB4FB762}"/>
      </w:docPartPr>
      <w:docPartBody>
        <w:p w:rsidR="007C6803" w:rsidRDefault="00484999">
          <w:pPr>
            <w:pStyle w:val="4FDB1CBCB40649CE9204191136412CDB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53ECC7754BF4C69B3EE1A4C13559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A109A-21AC-4BC2-8884-8C7B8C8DFA85}"/>
      </w:docPartPr>
      <w:docPartBody>
        <w:p w:rsidR="007C6803" w:rsidRDefault="00484999">
          <w:pPr>
            <w:pStyle w:val="453ECC7754BF4C69B3EE1A4C13559291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89BA87FB5F54F6980CAA4EE24397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6B488-01C3-45D1-90FA-AE68533BB164}"/>
      </w:docPartPr>
      <w:docPartBody>
        <w:p w:rsidR="007C6803" w:rsidRDefault="00484999">
          <w:pPr>
            <w:pStyle w:val="389BA87FB5F54F6980CAA4EE24397D81"/>
          </w:pPr>
          <w:r>
            <w:rPr>
              <w:rStyle w:val="Textodelmarcadordeposicin"/>
            </w:rPr>
            <w:t>(C.P)</w:t>
          </w:r>
        </w:p>
      </w:docPartBody>
    </w:docPart>
    <w:docPart>
      <w:docPartPr>
        <w:name w:val="174A38E714414E1BA8A99996AD09C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E25C7-EA5F-4381-94AA-08D8D391A7CE}"/>
      </w:docPartPr>
      <w:docPartBody>
        <w:p w:rsidR="007C6803" w:rsidRDefault="00484999">
          <w:pPr>
            <w:pStyle w:val="174A38E714414E1BA8A99996AD09C5B8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94FA57E57B94258AD80161BF522E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96295-DF6E-43FA-BF8D-821703A20B2D}"/>
      </w:docPartPr>
      <w:docPartBody>
        <w:p w:rsidR="007C6803" w:rsidRDefault="00484999">
          <w:pPr>
            <w:pStyle w:val="F94FA57E57B94258AD80161BF522E803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FD01C5007EA47CBB630C08DB3241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D4109-1F9B-4596-B7E5-A82E621094E2}"/>
      </w:docPartPr>
      <w:docPartBody>
        <w:p w:rsidR="007C6803" w:rsidRDefault="00484999">
          <w:pPr>
            <w:pStyle w:val="AFD01C5007EA47CBB630C08DB32411F0"/>
          </w:pPr>
          <w:r w:rsidRPr="00EE4DA5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999"/>
    <w:rsid w:val="000539E4"/>
    <w:rsid w:val="0007777C"/>
    <w:rsid w:val="001477E3"/>
    <w:rsid w:val="00161B78"/>
    <w:rsid w:val="00181FFA"/>
    <w:rsid w:val="001842CE"/>
    <w:rsid w:val="0025497B"/>
    <w:rsid w:val="002E10F0"/>
    <w:rsid w:val="00317BC0"/>
    <w:rsid w:val="00365418"/>
    <w:rsid w:val="003E3D20"/>
    <w:rsid w:val="003F7307"/>
    <w:rsid w:val="00484999"/>
    <w:rsid w:val="004C2EBC"/>
    <w:rsid w:val="005D25AD"/>
    <w:rsid w:val="005F7DFE"/>
    <w:rsid w:val="00624C23"/>
    <w:rsid w:val="007A61F1"/>
    <w:rsid w:val="007C6803"/>
    <w:rsid w:val="007F4706"/>
    <w:rsid w:val="0083794E"/>
    <w:rsid w:val="00904495"/>
    <w:rsid w:val="00A55B1C"/>
    <w:rsid w:val="00A85807"/>
    <w:rsid w:val="00B01FDF"/>
    <w:rsid w:val="00B10E0F"/>
    <w:rsid w:val="00C3040F"/>
    <w:rsid w:val="00CC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01FDF"/>
    <w:rPr>
      <w:color w:val="808080"/>
    </w:rPr>
  </w:style>
  <w:style w:type="paragraph" w:customStyle="1" w:styleId="0B243D7CBB7040ACABF08DF9E297733B">
    <w:name w:val="0B243D7CBB7040ACABF08DF9E297733B"/>
  </w:style>
  <w:style w:type="paragraph" w:customStyle="1" w:styleId="E5B6308787084233AA59DD60EF1DAE73">
    <w:name w:val="E5B6308787084233AA59DD60EF1DAE73"/>
  </w:style>
  <w:style w:type="paragraph" w:customStyle="1" w:styleId="14BFF17D1FF846538D464241015FBF8B">
    <w:name w:val="14BFF17D1FF846538D464241015FBF8B"/>
  </w:style>
  <w:style w:type="paragraph" w:customStyle="1" w:styleId="FA8F55FBFF924D5E8A8FEEB1E73FB144">
    <w:name w:val="FA8F55FBFF924D5E8A8FEEB1E73FB144"/>
  </w:style>
  <w:style w:type="paragraph" w:customStyle="1" w:styleId="D57BEC45A85B4499B909D2FE1A1BA817">
    <w:name w:val="D57BEC45A85B4499B909D2FE1A1BA817"/>
  </w:style>
  <w:style w:type="paragraph" w:customStyle="1" w:styleId="5701CA7A019B4BA394AE15BA58670F64">
    <w:name w:val="5701CA7A019B4BA394AE15BA58670F64"/>
  </w:style>
  <w:style w:type="paragraph" w:customStyle="1" w:styleId="3F05DF2EF3B046678B308508E3589905">
    <w:name w:val="3F05DF2EF3B046678B308508E3589905"/>
  </w:style>
  <w:style w:type="paragraph" w:customStyle="1" w:styleId="4FDB1CBCB40649CE9204191136412CDB">
    <w:name w:val="4FDB1CBCB40649CE9204191136412CDB"/>
  </w:style>
  <w:style w:type="paragraph" w:customStyle="1" w:styleId="453ECC7754BF4C69B3EE1A4C13559291">
    <w:name w:val="453ECC7754BF4C69B3EE1A4C13559291"/>
  </w:style>
  <w:style w:type="paragraph" w:customStyle="1" w:styleId="389BA87FB5F54F6980CAA4EE24397D81">
    <w:name w:val="389BA87FB5F54F6980CAA4EE24397D81"/>
  </w:style>
  <w:style w:type="paragraph" w:customStyle="1" w:styleId="174A38E714414E1BA8A99996AD09C5B8">
    <w:name w:val="174A38E714414E1BA8A99996AD09C5B8"/>
  </w:style>
  <w:style w:type="paragraph" w:customStyle="1" w:styleId="F94FA57E57B94258AD80161BF522E803">
    <w:name w:val="F94FA57E57B94258AD80161BF522E803"/>
  </w:style>
  <w:style w:type="paragraph" w:customStyle="1" w:styleId="AFD01C5007EA47CBB630C08DB32411F0">
    <w:name w:val="AFD01C5007EA47CBB630C08DB32411F0"/>
  </w:style>
  <w:style w:type="paragraph" w:customStyle="1" w:styleId="EA4E41B718284A8F8D05BE17E6F59287">
    <w:name w:val="EA4E41B718284A8F8D05BE17E6F59287"/>
  </w:style>
  <w:style w:type="paragraph" w:customStyle="1" w:styleId="899C7673FBAA43DAA7FF5128B45CEC33">
    <w:name w:val="899C7673FBAA43DAA7FF5128B45CEC33"/>
  </w:style>
  <w:style w:type="paragraph" w:customStyle="1" w:styleId="C77281ED55AD42868BF9B173CC5597F8">
    <w:name w:val="C77281ED55AD42868BF9B173CC5597F8"/>
  </w:style>
  <w:style w:type="paragraph" w:customStyle="1" w:styleId="E5295BB61E79471E9E244720E3DDC77A">
    <w:name w:val="E5295BB61E79471E9E244720E3DDC77A"/>
  </w:style>
  <w:style w:type="paragraph" w:customStyle="1" w:styleId="41D9BED03FBC44D193215D6EB86CAAE5">
    <w:name w:val="41D9BED03FBC44D193215D6EB86CAAE5"/>
  </w:style>
  <w:style w:type="paragraph" w:customStyle="1" w:styleId="31C2560D8DCE465BB095AFBF96BF7F9C">
    <w:name w:val="31C2560D8DCE465BB095AFBF96BF7F9C"/>
  </w:style>
  <w:style w:type="paragraph" w:customStyle="1" w:styleId="80B8F18E2FF944B49F1A85EB52C70FF7">
    <w:name w:val="80B8F18E2FF944B49F1A85EB52C70FF7"/>
  </w:style>
  <w:style w:type="paragraph" w:customStyle="1" w:styleId="A2E63E7423A8409ABA0357037D3765A0">
    <w:name w:val="A2E63E7423A8409ABA0357037D3765A0"/>
  </w:style>
  <w:style w:type="paragraph" w:customStyle="1" w:styleId="450D7A0C931547268927A0899BF84997">
    <w:name w:val="450D7A0C931547268927A0899BF84997"/>
  </w:style>
  <w:style w:type="paragraph" w:customStyle="1" w:styleId="D5792A91A01A4FE48842641E7222D86D">
    <w:name w:val="D5792A91A01A4FE48842641E7222D86D"/>
  </w:style>
  <w:style w:type="paragraph" w:customStyle="1" w:styleId="399F9FE378FB4595A6465B8FECD3E81F">
    <w:name w:val="399F9FE378FB4595A6465B8FECD3E81F"/>
  </w:style>
  <w:style w:type="paragraph" w:customStyle="1" w:styleId="355433E2D5B94BEFA2826D34327057C3">
    <w:name w:val="355433E2D5B94BEFA2826D34327057C3"/>
  </w:style>
  <w:style w:type="paragraph" w:customStyle="1" w:styleId="7A2797F1169C4A4D8E5A88243EE6D86F">
    <w:name w:val="7A2797F1169C4A4D8E5A88243EE6D86F"/>
  </w:style>
  <w:style w:type="paragraph" w:customStyle="1" w:styleId="A8CFE505FDF746A1BD28CF6311C7366F">
    <w:name w:val="A8CFE505FDF746A1BD28CF6311C7366F"/>
  </w:style>
  <w:style w:type="paragraph" w:customStyle="1" w:styleId="E3AF82B8775041A8B8EC7DD7AADA5D26">
    <w:name w:val="E3AF82B8775041A8B8EC7DD7AADA5D26"/>
  </w:style>
  <w:style w:type="paragraph" w:customStyle="1" w:styleId="204005C121C043A1ABC7DE5DBEA307F7">
    <w:name w:val="204005C121C043A1ABC7DE5DBEA307F7"/>
  </w:style>
  <w:style w:type="paragraph" w:customStyle="1" w:styleId="52CFDACE7AC642C7859ACC73592848D1">
    <w:name w:val="52CFDACE7AC642C7859ACC73592848D1"/>
  </w:style>
  <w:style w:type="paragraph" w:customStyle="1" w:styleId="790F2589CC524CC9A0AEEC019FA960FB">
    <w:name w:val="790F2589CC524CC9A0AEEC019FA960FB"/>
  </w:style>
  <w:style w:type="paragraph" w:customStyle="1" w:styleId="BFCEC648B79D4F03A73CE05A9AD332A3">
    <w:name w:val="BFCEC648B79D4F03A73CE05A9AD332A3"/>
  </w:style>
  <w:style w:type="paragraph" w:customStyle="1" w:styleId="F01857D317BC4E47A7A4AB91B4281627">
    <w:name w:val="F01857D317BC4E47A7A4AB91B4281627"/>
  </w:style>
  <w:style w:type="paragraph" w:customStyle="1" w:styleId="AB31B34912074E53A328D519A8754D89">
    <w:name w:val="AB31B34912074E53A328D519A8754D89"/>
  </w:style>
  <w:style w:type="paragraph" w:customStyle="1" w:styleId="AE776CC89E714F059BB335DA9E4A06BA">
    <w:name w:val="AE776CC89E714F059BB335DA9E4A06BA"/>
  </w:style>
  <w:style w:type="paragraph" w:customStyle="1" w:styleId="B7532A7738DC490D9CA9CEC58B16F707">
    <w:name w:val="B7532A7738DC490D9CA9CEC58B16F707"/>
  </w:style>
  <w:style w:type="paragraph" w:customStyle="1" w:styleId="D059A768ED524FD8AFF586CDA0CDBD8C">
    <w:name w:val="D059A768ED524FD8AFF586CDA0CDBD8C"/>
  </w:style>
  <w:style w:type="paragraph" w:customStyle="1" w:styleId="3F1D3AD632F241DD95B0A6B828710F65">
    <w:name w:val="3F1D3AD632F241DD95B0A6B828710F65"/>
  </w:style>
  <w:style w:type="paragraph" w:customStyle="1" w:styleId="121409DBF9D54C3B859C6D3C84EC9DE1">
    <w:name w:val="121409DBF9D54C3B859C6D3C84EC9DE1"/>
  </w:style>
  <w:style w:type="paragraph" w:customStyle="1" w:styleId="BD49EF650FE34EC9BB1D5591E1EF1206">
    <w:name w:val="BD49EF650FE34EC9BB1D5591E1EF1206"/>
  </w:style>
  <w:style w:type="paragraph" w:customStyle="1" w:styleId="07E125A147E24F7BABDBF12232F1C8B1">
    <w:name w:val="07E125A147E24F7BABDBF12232F1C8B1"/>
  </w:style>
  <w:style w:type="paragraph" w:customStyle="1" w:styleId="1EC8BD216C9F4B35B577EA0FAD1CB174">
    <w:name w:val="1EC8BD216C9F4B35B577EA0FAD1CB174"/>
  </w:style>
  <w:style w:type="paragraph" w:customStyle="1" w:styleId="18FDC151044447D599947DB57645EB73">
    <w:name w:val="18FDC151044447D599947DB57645EB73"/>
  </w:style>
  <w:style w:type="paragraph" w:customStyle="1" w:styleId="463199072AB344A5AC2E7C83B46BDF2C">
    <w:name w:val="463199072AB344A5AC2E7C83B46BDF2C"/>
  </w:style>
  <w:style w:type="paragraph" w:customStyle="1" w:styleId="0351A0D160DD4F679C2DE49A8654DB18">
    <w:name w:val="0351A0D160DD4F679C2DE49A8654DB18"/>
  </w:style>
  <w:style w:type="paragraph" w:customStyle="1" w:styleId="D8507B3156354ADA805DFEB215957B4B">
    <w:name w:val="D8507B3156354ADA805DFEB215957B4B"/>
  </w:style>
  <w:style w:type="paragraph" w:customStyle="1" w:styleId="73A4010E189B47F7B01029C5D5458CC9">
    <w:name w:val="73A4010E189B47F7B01029C5D5458CC9"/>
  </w:style>
  <w:style w:type="paragraph" w:customStyle="1" w:styleId="374E7C824E7543C0951C4EC4549AC897">
    <w:name w:val="374E7C824E7543C0951C4EC4549AC897"/>
  </w:style>
  <w:style w:type="paragraph" w:customStyle="1" w:styleId="CECB60A317EB44A58DA1CFB1338305CC">
    <w:name w:val="CECB60A317EB44A58DA1CFB1338305CC"/>
  </w:style>
  <w:style w:type="paragraph" w:customStyle="1" w:styleId="E066532F01784FEAAD41711DA1D168D7">
    <w:name w:val="E066532F01784FEAAD41711DA1D168D7"/>
  </w:style>
  <w:style w:type="paragraph" w:customStyle="1" w:styleId="D39FFE0E3D3D43FD836D8D0853E1BC5D">
    <w:name w:val="D39FFE0E3D3D43FD836D8D0853E1BC5D"/>
  </w:style>
  <w:style w:type="paragraph" w:customStyle="1" w:styleId="F18690CA7B39491C8AC79FE3FE230B3D">
    <w:name w:val="F18690CA7B39491C8AC79FE3FE230B3D"/>
  </w:style>
  <w:style w:type="paragraph" w:customStyle="1" w:styleId="772DA7710CAC482E8AC151CFA7B8EC28">
    <w:name w:val="772DA7710CAC482E8AC151CFA7B8EC28"/>
  </w:style>
  <w:style w:type="paragraph" w:customStyle="1" w:styleId="7E1DAB31356E4F69B2D3F27A7A53F57B">
    <w:name w:val="7E1DAB31356E4F69B2D3F27A7A53F57B"/>
  </w:style>
  <w:style w:type="paragraph" w:customStyle="1" w:styleId="D7072CEEAB314E53AF75556974F12544">
    <w:name w:val="D7072CEEAB314E53AF75556974F12544"/>
  </w:style>
  <w:style w:type="paragraph" w:customStyle="1" w:styleId="126B9A6A79E04137B0F2131714CAC535">
    <w:name w:val="126B9A6A79E04137B0F2131714CAC535"/>
  </w:style>
  <w:style w:type="paragraph" w:customStyle="1" w:styleId="C1A469F0C8F140D795F659F124DF9D91">
    <w:name w:val="C1A469F0C8F140D795F659F124DF9D91"/>
  </w:style>
  <w:style w:type="paragraph" w:customStyle="1" w:styleId="317382FA039C4182A2B8D749D9851838">
    <w:name w:val="317382FA039C4182A2B8D749D9851838"/>
  </w:style>
  <w:style w:type="paragraph" w:customStyle="1" w:styleId="A6CD748DEC374F349E36353659B70206">
    <w:name w:val="A6CD748DEC374F349E36353659B70206"/>
  </w:style>
  <w:style w:type="paragraph" w:customStyle="1" w:styleId="BBA3A034649B40FC858FD87F8A400741">
    <w:name w:val="BBA3A034649B40FC858FD87F8A400741"/>
  </w:style>
  <w:style w:type="paragraph" w:customStyle="1" w:styleId="B9F1AB7408614643BB0DB1B875DC5B72">
    <w:name w:val="B9F1AB7408614643BB0DB1B875DC5B72"/>
  </w:style>
  <w:style w:type="paragraph" w:customStyle="1" w:styleId="B757C4BC224D4E7F83AAAE0CAB627A20">
    <w:name w:val="B757C4BC224D4E7F83AAAE0CAB627A20"/>
  </w:style>
  <w:style w:type="paragraph" w:customStyle="1" w:styleId="CB80793F1DDB49D7842D2174EFB17FF2">
    <w:name w:val="CB80793F1DDB49D7842D2174EFB17FF2"/>
  </w:style>
  <w:style w:type="paragraph" w:customStyle="1" w:styleId="FEC22A0447424889BFF5B3829F20DD2F">
    <w:name w:val="FEC22A0447424889BFF5B3829F20DD2F"/>
  </w:style>
  <w:style w:type="paragraph" w:customStyle="1" w:styleId="E6FFB16956C7444E9E9A555AFA1F24E8">
    <w:name w:val="E6FFB16956C7444E9E9A555AFA1F24E8"/>
  </w:style>
  <w:style w:type="paragraph" w:customStyle="1" w:styleId="C09BB6C80081446F9CB6816B065E9F7A">
    <w:name w:val="C09BB6C80081446F9CB6816B065E9F7A"/>
  </w:style>
  <w:style w:type="paragraph" w:customStyle="1" w:styleId="40DD7143FF7D416C9AA8E2916426B354">
    <w:name w:val="40DD7143FF7D416C9AA8E2916426B354"/>
  </w:style>
  <w:style w:type="paragraph" w:customStyle="1" w:styleId="AC82C68E12604F4599971F8B246B7E1E">
    <w:name w:val="AC82C68E12604F4599971F8B246B7E1E"/>
  </w:style>
  <w:style w:type="paragraph" w:customStyle="1" w:styleId="8AC495CCC444448AB78271B17C6BE9D6">
    <w:name w:val="8AC495CCC444448AB78271B17C6BE9D6"/>
  </w:style>
  <w:style w:type="paragraph" w:customStyle="1" w:styleId="DE66F1CD41244B89B2376B8B79824A54">
    <w:name w:val="DE66F1CD41244B89B2376B8B79824A54"/>
  </w:style>
  <w:style w:type="paragraph" w:customStyle="1" w:styleId="7ED32E9C0DBE48FC99E2767CD6A03682">
    <w:name w:val="7ED32E9C0DBE48FC99E2767CD6A03682"/>
  </w:style>
  <w:style w:type="paragraph" w:customStyle="1" w:styleId="B7E11C294F93400DAADA3F07056AE1F3">
    <w:name w:val="B7E11C294F93400DAADA3F07056AE1F3"/>
  </w:style>
  <w:style w:type="paragraph" w:customStyle="1" w:styleId="6B8EA7A6771D41148BA8CC84E573EC5A">
    <w:name w:val="6B8EA7A6771D41148BA8CC84E573EC5A"/>
  </w:style>
  <w:style w:type="paragraph" w:customStyle="1" w:styleId="385C8084CCEC4DE081BD7FCE4779E327">
    <w:name w:val="385C8084CCEC4DE081BD7FCE4779E327"/>
  </w:style>
  <w:style w:type="paragraph" w:customStyle="1" w:styleId="BD87816CF85141879ACC4DA2FA33F149">
    <w:name w:val="BD87816CF85141879ACC4DA2FA33F149"/>
  </w:style>
  <w:style w:type="paragraph" w:customStyle="1" w:styleId="A5E007A2AC5049C8B5A0EED0ABBB7380">
    <w:name w:val="A5E007A2AC5049C8B5A0EED0ABBB7380"/>
  </w:style>
  <w:style w:type="paragraph" w:customStyle="1" w:styleId="9379E1C50E8C47BFA69AFDEFBFB27FD9">
    <w:name w:val="9379E1C50E8C47BFA69AFDEFBFB27FD9"/>
    <w:rsid w:val="00B01FDF"/>
  </w:style>
  <w:style w:type="paragraph" w:customStyle="1" w:styleId="7A3BAA6A84C547ED82BA9BB6420AB049">
    <w:name w:val="7A3BAA6A84C547ED82BA9BB6420AB049"/>
    <w:rsid w:val="00B01FDF"/>
  </w:style>
  <w:style w:type="paragraph" w:customStyle="1" w:styleId="213BAA6BD6524A95B4CBB4BFDAB8C4CF">
    <w:name w:val="213BAA6BD6524A95B4CBB4BFDAB8C4CF"/>
    <w:rsid w:val="00B01FDF"/>
  </w:style>
  <w:style w:type="paragraph" w:customStyle="1" w:styleId="9DE12D50BA7143049A10402B652DE666">
    <w:name w:val="9DE12D50BA7143049A10402B652DE666"/>
    <w:rsid w:val="00B01FDF"/>
  </w:style>
  <w:style w:type="paragraph" w:customStyle="1" w:styleId="C5AC8BB48A634C908D5C71BCAF17220E">
    <w:name w:val="C5AC8BB48A634C908D5C71BCAF17220E"/>
    <w:rsid w:val="00B01FDF"/>
  </w:style>
  <w:style w:type="paragraph" w:customStyle="1" w:styleId="CB6E47B9447A4245B181BF8D5C8E3B23">
    <w:name w:val="CB6E47B9447A4245B181BF8D5C8E3B23"/>
    <w:rsid w:val="00B01FDF"/>
  </w:style>
  <w:style w:type="paragraph" w:customStyle="1" w:styleId="96961C41E89E4F07839F7F9B339C63E4">
    <w:name w:val="96961C41E89E4F07839F7F9B339C63E4"/>
    <w:rsid w:val="00B01FDF"/>
  </w:style>
  <w:style w:type="paragraph" w:customStyle="1" w:styleId="5C4FC2D3B033492E8DD81656921C606A">
    <w:name w:val="5C4FC2D3B033492E8DD81656921C606A"/>
    <w:rsid w:val="00B01FDF"/>
  </w:style>
  <w:style w:type="paragraph" w:customStyle="1" w:styleId="CFB43A16DCB4469183664FAB94F68585">
    <w:name w:val="CFB43A16DCB4469183664FAB94F68585"/>
    <w:rsid w:val="00B01FDF"/>
  </w:style>
  <w:style w:type="paragraph" w:customStyle="1" w:styleId="0ABC9D842CA0427E96025A66267BE9FF">
    <w:name w:val="0ABC9D842CA0427E96025A66267BE9FF"/>
    <w:rsid w:val="00B01FDF"/>
  </w:style>
  <w:style w:type="paragraph" w:customStyle="1" w:styleId="374780FA7F9E4E9AB537A6BACB2F1293">
    <w:name w:val="374780FA7F9E4E9AB537A6BACB2F1293"/>
    <w:rsid w:val="00B01FDF"/>
  </w:style>
  <w:style w:type="paragraph" w:customStyle="1" w:styleId="7130F7AA3FB24FB3A03C6C4647D565C6">
    <w:name w:val="7130F7AA3FB24FB3A03C6C4647D565C6"/>
    <w:rsid w:val="00B01FDF"/>
  </w:style>
  <w:style w:type="paragraph" w:customStyle="1" w:styleId="A93F6887A335460DB9A257C130749E60">
    <w:name w:val="A93F6887A335460DB9A257C130749E60"/>
    <w:rsid w:val="00B01FDF"/>
  </w:style>
  <w:style w:type="paragraph" w:customStyle="1" w:styleId="E95278D31EBB4A8EB2BB5816F99D459A">
    <w:name w:val="E95278D31EBB4A8EB2BB5816F99D459A"/>
    <w:rsid w:val="00B01FDF"/>
  </w:style>
  <w:style w:type="paragraph" w:customStyle="1" w:styleId="A24882EB47744A4186E4E01ECBB658C0">
    <w:name w:val="A24882EB47744A4186E4E01ECBB658C0"/>
    <w:rsid w:val="00B01FDF"/>
  </w:style>
  <w:style w:type="paragraph" w:customStyle="1" w:styleId="DCC1F69978834F1C9451BA6983D0A6F9">
    <w:name w:val="DCC1F69978834F1C9451BA6983D0A6F9"/>
    <w:rsid w:val="00B01FDF"/>
  </w:style>
  <w:style w:type="paragraph" w:customStyle="1" w:styleId="FC3E13C7721E40458A504F222AE53CCC">
    <w:name w:val="FC3E13C7721E40458A504F222AE53CCC"/>
    <w:rsid w:val="00B01FDF"/>
  </w:style>
  <w:style w:type="paragraph" w:customStyle="1" w:styleId="B17C400C9A844545B0ED0A1FAACAD428">
    <w:name w:val="B17C400C9A844545B0ED0A1FAACAD428"/>
    <w:rsid w:val="00B01FDF"/>
  </w:style>
  <w:style w:type="paragraph" w:customStyle="1" w:styleId="188BDAB154184218828CBAC68EE90F72">
    <w:name w:val="188BDAB154184218828CBAC68EE90F72"/>
    <w:rsid w:val="00B01FDF"/>
  </w:style>
  <w:style w:type="paragraph" w:customStyle="1" w:styleId="ECB6497990FE4FDF95C292353B64954B">
    <w:name w:val="ECB6497990FE4FDF95C292353B64954B"/>
    <w:rsid w:val="00B01FDF"/>
  </w:style>
  <w:style w:type="paragraph" w:customStyle="1" w:styleId="66CF01F800954212ABAFA4C296FEB96E">
    <w:name w:val="66CF01F800954212ABAFA4C296FEB96E"/>
    <w:rsid w:val="00B01FDF"/>
  </w:style>
  <w:style w:type="paragraph" w:customStyle="1" w:styleId="E19EB8B98C5A4365A3A1D8A9EE48D509">
    <w:name w:val="E19EB8B98C5A4365A3A1D8A9EE48D509"/>
    <w:rsid w:val="00B01FDF"/>
  </w:style>
  <w:style w:type="paragraph" w:customStyle="1" w:styleId="E55D603128C0488E87B4167C4518394F">
    <w:name w:val="E55D603128C0488E87B4167C4518394F"/>
    <w:rsid w:val="00B01FDF"/>
  </w:style>
  <w:style w:type="paragraph" w:customStyle="1" w:styleId="9E29FD6629924D81B2F3218BBCC3D499">
    <w:name w:val="9E29FD6629924D81B2F3218BBCC3D499"/>
    <w:rsid w:val="00B01FDF"/>
  </w:style>
  <w:style w:type="paragraph" w:customStyle="1" w:styleId="1F915B855299419F89768A4B92D91A00">
    <w:name w:val="1F915B855299419F89768A4B92D91A00"/>
    <w:rsid w:val="00B01FDF"/>
  </w:style>
  <w:style w:type="paragraph" w:customStyle="1" w:styleId="CF2B26E7C4444578920DEB13559A3229">
    <w:name w:val="CF2B26E7C4444578920DEB13559A3229"/>
    <w:rsid w:val="00B01FDF"/>
  </w:style>
  <w:style w:type="paragraph" w:customStyle="1" w:styleId="BA3973E092954F0BBCFB1688FA95A10D">
    <w:name w:val="BA3973E092954F0BBCFB1688FA95A10D"/>
    <w:rsid w:val="00B01FDF"/>
  </w:style>
  <w:style w:type="paragraph" w:customStyle="1" w:styleId="3F3EDA5EC3624263A5A17B38A2823048">
    <w:name w:val="3F3EDA5EC3624263A5A17B38A2823048"/>
    <w:rsid w:val="00B01F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BBAEA-E879-4E9C-8570-5B6FDC59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SIDEW 4.1</Template>
  <TotalTime>1</TotalTime>
  <Pages>4</Pages>
  <Words>1210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SIDEW 4</vt:lpstr>
    </vt:vector>
  </TitlesOfParts>
  <Company>SISTEMAS DE INFORMACION</Company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SIDEW 4</dc:title>
  <dc:creator>Samuel</dc:creator>
  <cp:lastModifiedBy>USUARIO</cp:lastModifiedBy>
  <cp:revision>2</cp:revision>
  <cp:lastPrinted>2025-09-25T17:03:00Z</cp:lastPrinted>
  <dcterms:created xsi:type="dcterms:W3CDTF">2025-10-09T17:38:00Z</dcterms:created>
  <dcterms:modified xsi:type="dcterms:W3CDTF">2025-10-09T17:38:00Z</dcterms:modified>
</cp:coreProperties>
</file>